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AC018" w14:textId="5DF23991" w:rsidR="000D2D12" w:rsidRDefault="00B558C7" w:rsidP="000D2D12">
      <w:pPr>
        <w:pStyle w:val="Heading1"/>
      </w:pPr>
      <w:bookmarkStart w:id="0" w:name="_Appendix_I:_Statewide"/>
      <w:bookmarkStart w:id="1" w:name="_Appendix_I:_Challenge"/>
      <w:bookmarkEnd w:id="0"/>
      <w:bookmarkEnd w:id="1"/>
      <w:r>
        <w:t>Challenge and Solution Submission Form</w:t>
      </w:r>
    </w:p>
    <w:p w14:paraId="06E13CF2" w14:textId="1F4095F7" w:rsidR="000D2D12" w:rsidRDefault="000D2D12" w:rsidP="000D2D12">
      <w:r w:rsidRPr="007B393B">
        <w:t>Th</w:t>
      </w:r>
      <w:r>
        <w:t>e challenge and solution submission</w:t>
      </w:r>
      <w:r w:rsidRPr="007B393B">
        <w:t xml:space="preserve"> form </w:t>
      </w:r>
      <w:r w:rsidRPr="007B41E8">
        <w:t>is used</w:t>
      </w:r>
      <w:r w:rsidRPr="007B393B">
        <w:t xml:space="preserve"> within the </w:t>
      </w:r>
      <w:r>
        <w:t>Child, Youth and Family Behavioral Health G</w:t>
      </w:r>
      <w:r w:rsidRPr="007B393B">
        <w:t xml:space="preserve">overnance </w:t>
      </w:r>
      <w:r>
        <w:t>S</w:t>
      </w:r>
      <w:r w:rsidRPr="007B393B">
        <w:t xml:space="preserve">tructure </w:t>
      </w:r>
      <w:r>
        <w:t xml:space="preserve">(the Governance Structure) </w:t>
      </w:r>
      <w:r w:rsidRPr="007B393B">
        <w:t xml:space="preserve">to identify potential </w:t>
      </w:r>
      <w:r>
        <w:t xml:space="preserve">recurring system gaps or </w:t>
      </w:r>
      <w:r w:rsidRPr="007B393B">
        <w:t xml:space="preserve">barriers that are preventing youth and families with complex needs from achieving their full potential.  </w:t>
      </w:r>
      <w:r>
        <w:t xml:space="preserve">It is also used as a communication tool to describe solutions that have been found to barriers that may be helpful to others within the Governance Structure. This form provides a written communication mechanism between the regional Family Youth System Partner Round Table (FYSPRT) and the statewide FYSPRT.  </w:t>
      </w:r>
    </w:p>
    <w:p w14:paraId="36C48D34" w14:textId="7EE7D76E" w:rsidR="000D2D12" w:rsidRPr="007B393B" w:rsidRDefault="000D2D12" w:rsidP="000D2D12">
      <w:r w:rsidRPr="007B393B">
        <w:t xml:space="preserve">The goal of the </w:t>
      </w:r>
      <w:r>
        <w:t xml:space="preserve">Governance Structure </w:t>
      </w:r>
      <w:r w:rsidRPr="007B393B">
        <w:t xml:space="preserve">is </w:t>
      </w:r>
      <w:r>
        <w:t>to improve the lives of youth and families impacted by behavioral health challenges across the continuum of care by</w:t>
      </w:r>
      <w:r w:rsidRPr="007B393B">
        <w:t xml:space="preserve"> ensur</w:t>
      </w:r>
      <w:r>
        <w:t>ing</w:t>
      </w:r>
      <w:r w:rsidRPr="007B393B">
        <w:t xml:space="preserve"> that the services and supports accessed are well coordinated</w:t>
      </w:r>
      <w:r>
        <w:t xml:space="preserve"> and effective</w:t>
      </w:r>
      <w:r w:rsidRPr="007B393B">
        <w:t xml:space="preserve">, community-based, youth and family driven, and culturally and linguistically responsive. </w:t>
      </w:r>
      <w:r>
        <w:t xml:space="preserve">The intention in the design of the Governance Structure is to use community strengths to address recurring system gaps or barriers as close to the community as possible. </w:t>
      </w:r>
      <w:r w:rsidRPr="007B393B">
        <w:t xml:space="preserve"> </w:t>
      </w:r>
    </w:p>
    <w:p w14:paraId="52B3D1DD" w14:textId="383E9D0C" w:rsidR="000D2D12" w:rsidRPr="000D2D12" w:rsidRDefault="000D2D12" w:rsidP="000D2D12">
      <w:r w:rsidRPr="007B393B">
        <w:t xml:space="preserve">If you are interested in </w:t>
      </w:r>
      <w:r>
        <w:t>learning more about the Governance Structure, please visit:</w:t>
      </w:r>
      <w:r w:rsidRPr="00790020">
        <w:t xml:space="preserve"> </w:t>
      </w:r>
      <w:hyperlink r:id="rId8" w:history="1">
        <w:r w:rsidRPr="000D2D12">
          <w:rPr>
            <w:rStyle w:val="Hyperlink"/>
          </w:rPr>
          <w:t>https://www.hca.wa.gov/about-hca/programs-and-initiatives/behavioral-health-and-recovery/family-youth-system-partner-round-table-fysprt</w:t>
        </w:r>
      </w:hyperlink>
      <w:r>
        <w:t xml:space="preserve">. </w:t>
      </w:r>
    </w:p>
    <w:p w14:paraId="6B955F5E" w14:textId="730AA24F" w:rsidR="000D2D12" w:rsidRPr="000D2D12" w:rsidRDefault="000D2D12" w:rsidP="000D2D12">
      <w:pPr>
        <w:pStyle w:val="Heading4"/>
      </w:pPr>
      <w:r w:rsidRPr="00182859">
        <w:t xml:space="preserve">How to </w:t>
      </w:r>
      <w:r>
        <w:t>s</w:t>
      </w:r>
      <w:r w:rsidRPr="00182859">
        <w:t xml:space="preserve">ubmit and </w:t>
      </w:r>
      <w:r>
        <w:t>r</w:t>
      </w:r>
      <w:r w:rsidRPr="00182859">
        <w:t xml:space="preserve">equest </w:t>
      </w:r>
      <w:r>
        <w:t>r</w:t>
      </w:r>
      <w:r w:rsidRPr="00182859">
        <w:t xml:space="preserve">eview of a </w:t>
      </w:r>
      <w:r>
        <w:t>recurring system gap or b</w:t>
      </w:r>
      <w:r w:rsidRPr="00182859">
        <w:t>arrier</w:t>
      </w:r>
    </w:p>
    <w:p w14:paraId="14D75A8A" w14:textId="37304F80" w:rsidR="000D2D12" w:rsidRPr="00C46646" w:rsidRDefault="000D2D12" w:rsidP="000D2D12">
      <w:r w:rsidRPr="00182859">
        <w:t>When a barrier/solution has been identified</w:t>
      </w:r>
      <w:r>
        <w:t xml:space="preserve"> at the regional Family Youth System Partner Round Table (FYSPRT) that is not resolvable within the region, the group can </w:t>
      </w:r>
      <w:r w:rsidRPr="00182859">
        <w:t xml:space="preserve">complete the form that is attached and submit it </w:t>
      </w:r>
      <w:r>
        <w:t xml:space="preserve">to the statewide FYSPRT staffer Kristen Royal at </w:t>
      </w:r>
      <w:hyperlink r:id="rId9" w:history="1">
        <w:r w:rsidRPr="000D2D12">
          <w:rPr>
            <w:rStyle w:val="Hyperlink"/>
          </w:rPr>
          <w:t>Kristen.royal@hca.wa.gov</w:t>
        </w:r>
      </w:hyperlink>
      <w:r>
        <w:t xml:space="preserve">.  The staffer will present the forms received to the statewide </w:t>
      </w:r>
      <w:r w:rsidRPr="00C46646">
        <w:t xml:space="preserve">FYSPRT </w:t>
      </w:r>
      <w:r w:rsidR="00C46646" w:rsidRPr="00C46646">
        <w:t>T</w:t>
      </w:r>
      <w:r w:rsidRPr="00C46646">
        <w:t xml:space="preserve">ri-leads for next steps (for example, an agenda item on a future statewide FYSPRT meeting for presentation/dialogue). If a resolution has not been reached regarding the barrier/solution after presentation/dialogue at the statewide FYSPRT, the statewide FYSPRT </w:t>
      </w:r>
      <w:r w:rsidR="00C46646" w:rsidRPr="00C46646">
        <w:t>T</w:t>
      </w:r>
      <w:r w:rsidRPr="00C46646">
        <w:t>ri-leads could use this form to propose the topic as an agenda item for a future Youth and Young Adult Continuum of Care Subgroup meeting.</w:t>
      </w:r>
    </w:p>
    <w:p w14:paraId="6ACD7DDE" w14:textId="5366A649" w:rsidR="000D2D12" w:rsidRPr="000D2D12" w:rsidRDefault="000D2D12" w:rsidP="000D2D12">
      <w:r w:rsidRPr="00C46646">
        <w:t xml:space="preserve">The statewide FYSPRT staffer and/or a statewide FYSPRT </w:t>
      </w:r>
      <w:r w:rsidR="00C46646" w:rsidRPr="00C46646">
        <w:t>T</w:t>
      </w:r>
      <w:r w:rsidRPr="00C46646">
        <w:t>ri-lead will</w:t>
      </w:r>
      <w:r>
        <w:t xml:space="preserve"> acknowledge receipt of the form by email within three business days.  </w:t>
      </w:r>
      <w:r w:rsidRPr="00182859">
        <w:t xml:space="preserve">Upon receipt, </w:t>
      </w:r>
      <w:r>
        <w:t>it</w:t>
      </w:r>
      <w:r w:rsidRPr="00182859">
        <w:t xml:space="preserve"> will be used to begin the process of reviewing the </w:t>
      </w:r>
      <w:r>
        <w:t xml:space="preserve">recurring system gap or </w:t>
      </w:r>
      <w:r w:rsidRPr="00182859">
        <w:t xml:space="preserve">barrier and identify </w:t>
      </w:r>
      <w:r>
        <w:t>next steps</w:t>
      </w:r>
      <w:r w:rsidRPr="00182859">
        <w:t xml:space="preserve"> for resolution. It will also be reviewed to determine whether any solutions found would benefit other groups within the </w:t>
      </w:r>
      <w:r>
        <w:t>Governance S</w:t>
      </w:r>
      <w:r w:rsidRPr="00182859">
        <w:t>tructure. Representative</w:t>
      </w:r>
      <w:r>
        <w:t>(s)</w:t>
      </w:r>
      <w:r w:rsidRPr="00182859">
        <w:t xml:space="preserve"> from the group that submitted the form </w:t>
      </w:r>
      <w:r w:rsidRPr="002A126F">
        <w:t>may</w:t>
      </w:r>
      <w:r w:rsidRPr="00182859">
        <w:t xml:space="preserve"> be invited to the </w:t>
      </w:r>
      <w:r>
        <w:t xml:space="preserve">statewide FYSPRT </w:t>
      </w:r>
      <w:r w:rsidRPr="002A126F">
        <w:t>meeting</w:t>
      </w:r>
      <w:r>
        <w:t xml:space="preserve"> </w:t>
      </w:r>
      <w:r w:rsidRPr="00182859">
        <w:t>to present the barrier/solution.</w:t>
      </w:r>
    </w:p>
    <w:p w14:paraId="385FBA34" w14:textId="4B7722B9" w:rsidR="00B75E4F" w:rsidRDefault="000D2D12" w:rsidP="000D2D12">
      <w:pPr>
        <w:rPr>
          <w:b/>
          <w:i/>
        </w:rPr>
      </w:pPr>
      <w:r w:rsidRPr="00182859">
        <w:rPr>
          <w:b/>
          <w:i/>
        </w:rPr>
        <w:t>*Please note that this form does not replace the formal grievance process that exists for providers and system partners.</w:t>
      </w:r>
    </w:p>
    <w:p w14:paraId="2C74C0FC" w14:textId="161C4FFA" w:rsidR="00B75E4F" w:rsidRPr="00B75E4F" w:rsidRDefault="00B75E4F" w:rsidP="000D2D12">
      <w:pPr>
        <w:rPr>
          <w:bCs/>
          <w:iCs/>
        </w:rPr>
      </w:pPr>
      <w:r>
        <w:rPr>
          <w:bCs/>
          <w:iCs/>
        </w:rPr>
        <w:br w:type="page"/>
      </w:r>
    </w:p>
    <w:p w14:paraId="377C10AF" w14:textId="17F3BD46" w:rsidR="00645483" w:rsidRDefault="00645483" w:rsidP="00645483">
      <w:pPr>
        <w:pStyle w:val="Heading2"/>
      </w:pPr>
      <w:r>
        <w:lastRenderedPageBreak/>
        <w:t>FYSPRT: Challenge and Solution Submission form</w:t>
      </w:r>
    </w:p>
    <w:p w14:paraId="75333D4B" w14:textId="7924799C" w:rsidR="00645483" w:rsidRDefault="00645483" w:rsidP="00B75E4F">
      <w:r w:rsidRPr="00645483">
        <w:rPr>
          <w:b/>
          <w:bCs/>
        </w:rPr>
        <w:t>NOTE</w:t>
      </w:r>
      <w:r w:rsidRPr="002A126F">
        <w:t>: This form is intended to identify challenges/barriers with processes (not specific cases). Please do not include Protected Health Information!</w:t>
      </w:r>
    </w:p>
    <w:tbl>
      <w:tblPr>
        <w:tblStyle w:val="GridTable4-Accent1"/>
        <w:tblW w:w="4984" w:type="pct"/>
        <w:tblLook w:val="04A0" w:firstRow="1" w:lastRow="0" w:firstColumn="1" w:lastColumn="0" w:noHBand="0" w:noVBand="1"/>
      </w:tblPr>
      <w:tblGrid>
        <w:gridCol w:w="6205"/>
        <w:gridCol w:w="3115"/>
      </w:tblGrid>
      <w:tr w:rsidR="00B75E4F" w:rsidRPr="00182859" w14:paraId="49E8A497" w14:textId="77777777" w:rsidTr="00B55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pct"/>
          </w:tcPr>
          <w:p w14:paraId="15D46C13" w14:textId="77777777" w:rsidR="00B75E4F" w:rsidRPr="00182859" w:rsidRDefault="00B75E4F" w:rsidP="00AA1C51">
            <w:pPr>
              <w:rPr>
                <w:rFonts w:eastAsia="Times New Roman"/>
                <w:b w:val="0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t>Date:</w:t>
            </w:r>
          </w:p>
        </w:tc>
        <w:tc>
          <w:tcPr>
            <w:tcW w:w="1671" w:type="pct"/>
          </w:tcPr>
          <w:p w14:paraId="1142C768" w14:textId="77777777" w:rsidR="00B75E4F" w:rsidRPr="00182859" w:rsidRDefault="00B75E4F" w:rsidP="00AA1C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szCs w:val="24"/>
              </w:rPr>
            </w:pPr>
          </w:p>
        </w:tc>
      </w:tr>
      <w:tr w:rsidR="00B75E4F" w:rsidRPr="00182859" w14:paraId="09162CE5" w14:textId="77777777" w:rsidTr="00B55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pct"/>
          </w:tcPr>
          <w:p w14:paraId="7621ACF9" w14:textId="77777777" w:rsidR="00B75E4F" w:rsidRDefault="00B75E4F" w:rsidP="00B75E4F">
            <w:pPr>
              <w:spacing w:after="240"/>
              <w:rPr>
                <w:b w:val="0"/>
                <w:bCs w:val="0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t>To:</w:t>
            </w:r>
            <w:r w:rsidRPr="00182859">
              <w:rPr>
                <w:szCs w:val="24"/>
              </w:rPr>
              <w:t xml:space="preserve"> </w:t>
            </w:r>
          </w:p>
          <w:p w14:paraId="6219DADB" w14:textId="0776DDA5" w:rsidR="00B75E4F" w:rsidRPr="00E201DC" w:rsidRDefault="00B75E4F" w:rsidP="00B75E4F">
            <w:pPr>
              <w:spacing w:after="240"/>
              <w:rPr>
                <w:rFonts w:eastAsia="Times New Roman"/>
                <w:sz w:val="18"/>
                <w:szCs w:val="18"/>
              </w:rPr>
            </w:pPr>
            <w:r w:rsidRPr="00E201DC">
              <w:rPr>
                <w:sz w:val="18"/>
                <w:szCs w:val="18"/>
              </w:rPr>
              <w:t xml:space="preserve">(i.e. </w:t>
            </w:r>
            <w:r w:rsidRPr="00E201DC">
              <w:rPr>
                <w:i/>
                <w:sz w:val="18"/>
                <w:szCs w:val="18"/>
              </w:rPr>
              <w:t>Statewide FYSPRT</w:t>
            </w:r>
            <w:r>
              <w:rPr>
                <w:i/>
                <w:sz w:val="18"/>
                <w:szCs w:val="18"/>
              </w:rPr>
              <w:t>, Youth and Young Adult Continuum of Care Subgroup</w:t>
            </w:r>
            <w:r w:rsidRPr="00E201DC">
              <w:rPr>
                <w:sz w:val="18"/>
                <w:szCs w:val="18"/>
              </w:rPr>
              <w:t>)</w:t>
            </w:r>
          </w:p>
        </w:tc>
        <w:tc>
          <w:tcPr>
            <w:tcW w:w="1671" w:type="pct"/>
          </w:tcPr>
          <w:p w14:paraId="14EDFD2C" w14:textId="77777777" w:rsidR="00B75E4F" w:rsidRPr="00182859" w:rsidRDefault="00B75E4F" w:rsidP="00AA1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</w:p>
        </w:tc>
      </w:tr>
      <w:tr w:rsidR="00B75E4F" w:rsidRPr="00182859" w14:paraId="4BA4A90E" w14:textId="77777777" w:rsidTr="00B558C7">
        <w:trPr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pct"/>
          </w:tcPr>
          <w:p w14:paraId="32C5119A" w14:textId="77777777" w:rsidR="00B75E4F" w:rsidRDefault="00B75E4F" w:rsidP="00AA1C51">
            <w:pPr>
              <w:spacing w:after="240"/>
              <w:rPr>
                <w:b w:val="0"/>
                <w:szCs w:val="24"/>
              </w:rPr>
            </w:pPr>
            <w:r w:rsidRPr="00182859">
              <w:rPr>
                <w:szCs w:val="24"/>
              </w:rPr>
              <w:t>From:</w:t>
            </w:r>
          </w:p>
          <w:p w14:paraId="4D411491" w14:textId="77777777" w:rsidR="00B75E4F" w:rsidRPr="00E201DC" w:rsidRDefault="00B75E4F" w:rsidP="00AA1C51">
            <w:pPr>
              <w:rPr>
                <w:b w:val="0"/>
                <w:szCs w:val="24"/>
              </w:rPr>
            </w:pPr>
            <w:r w:rsidRPr="00E201DC">
              <w:rPr>
                <w:szCs w:val="24"/>
              </w:rPr>
              <w:t>Representing:</w:t>
            </w:r>
          </w:p>
          <w:p w14:paraId="54BECD6D" w14:textId="77777777" w:rsidR="00B75E4F" w:rsidRPr="00E201DC" w:rsidRDefault="00B75E4F" w:rsidP="00AA1C51">
            <w:pPr>
              <w:rPr>
                <w:rFonts w:eastAsia="Times New Roman"/>
                <w:sz w:val="18"/>
                <w:szCs w:val="18"/>
              </w:rPr>
            </w:pPr>
            <w:r w:rsidRPr="00E201DC">
              <w:rPr>
                <w:sz w:val="18"/>
                <w:szCs w:val="18"/>
              </w:rPr>
              <w:t xml:space="preserve">(i.e. </w:t>
            </w:r>
            <w:r w:rsidRPr="00E201DC">
              <w:rPr>
                <w:i/>
                <w:sz w:val="18"/>
                <w:szCs w:val="18"/>
              </w:rPr>
              <w:t>Regional</w:t>
            </w:r>
            <w:r>
              <w:rPr>
                <w:i/>
                <w:sz w:val="18"/>
                <w:szCs w:val="18"/>
              </w:rPr>
              <w:t xml:space="preserve"> FYSPRT</w:t>
            </w:r>
            <w:r w:rsidRPr="00E201DC">
              <w:rPr>
                <w:i/>
                <w:sz w:val="18"/>
                <w:szCs w:val="18"/>
              </w:rPr>
              <w:t>, Statewide</w:t>
            </w:r>
            <w:r>
              <w:rPr>
                <w:i/>
                <w:sz w:val="18"/>
                <w:szCs w:val="18"/>
              </w:rPr>
              <w:t xml:space="preserve"> FYSPRT</w:t>
            </w:r>
            <w:r w:rsidRPr="00E201DC">
              <w:rPr>
                <w:i/>
                <w:sz w:val="18"/>
                <w:szCs w:val="18"/>
              </w:rPr>
              <w:t>)</w:t>
            </w:r>
          </w:p>
        </w:tc>
        <w:tc>
          <w:tcPr>
            <w:tcW w:w="1671" w:type="pct"/>
          </w:tcPr>
          <w:p w14:paraId="36DBA4C4" w14:textId="77777777" w:rsidR="00B75E4F" w:rsidRDefault="00B75E4F" w:rsidP="00AA1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 xml:space="preserve">Email: </w:t>
            </w:r>
          </w:p>
          <w:p w14:paraId="234CC8B3" w14:textId="77777777" w:rsidR="00B75E4F" w:rsidRDefault="00B75E4F" w:rsidP="00AA1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</w:p>
          <w:p w14:paraId="53BC382B" w14:textId="77777777" w:rsidR="00B75E4F" w:rsidRDefault="00B75E4F" w:rsidP="00AA1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  <w:r>
              <w:rPr>
                <w:rFonts w:eastAsia="Times New Roman"/>
                <w:b/>
                <w:szCs w:val="24"/>
              </w:rPr>
              <w:t>Phone N</w:t>
            </w:r>
            <w:r w:rsidRPr="00444773">
              <w:rPr>
                <w:rFonts w:eastAsia="Times New Roman"/>
                <w:b/>
                <w:szCs w:val="24"/>
              </w:rPr>
              <w:t>umber</w:t>
            </w:r>
            <w:r>
              <w:rPr>
                <w:rFonts w:eastAsia="Times New Roman"/>
                <w:b/>
                <w:szCs w:val="24"/>
              </w:rPr>
              <w:t>:</w:t>
            </w:r>
          </w:p>
          <w:p w14:paraId="76C3ABD9" w14:textId="77777777" w:rsidR="00B75E4F" w:rsidRPr="00182859" w:rsidRDefault="00B75E4F" w:rsidP="00AA1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</w:p>
        </w:tc>
      </w:tr>
      <w:tr w:rsidR="00B75E4F" w:rsidRPr="00182859" w14:paraId="400ED72D" w14:textId="77777777" w:rsidTr="00B55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pct"/>
          </w:tcPr>
          <w:p w14:paraId="335E735B" w14:textId="674AE434" w:rsidR="00B75E4F" w:rsidRPr="00B75E4F" w:rsidRDefault="00B75E4F" w:rsidP="00AA1C51">
            <w:pPr>
              <w:rPr>
                <w:rFonts w:eastAsia="Times New Roman"/>
                <w:b w:val="0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t>Subject:</w:t>
            </w:r>
          </w:p>
        </w:tc>
        <w:tc>
          <w:tcPr>
            <w:tcW w:w="1671" w:type="pct"/>
          </w:tcPr>
          <w:p w14:paraId="497C4924" w14:textId="77777777" w:rsidR="00B75E4F" w:rsidRPr="00182859" w:rsidRDefault="00B75E4F" w:rsidP="00AA1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szCs w:val="24"/>
              </w:rPr>
            </w:pPr>
          </w:p>
        </w:tc>
      </w:tr>
      <w:tr w:rsidR="00B75E4F" w:rsidRPr="00182859" w14:paraId="61DEFFF5" w14:textId="77777777" w:rsidTr="00B75E4F">
        <w:trPr>
          <w:trHeight w:val="3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14619ECF" w14:textId="77777777" w:rsidR="00B75E4F" w:rsidRPr="00182859" w:rsidRDefault="00B75E4F" w:rsidP="00AA1C51">
            <w:pPr>
              <w:rPr>
                <w:rFonts w:eastAsia="Times New Roman"/>
                <w:b w:val="0"/>
                <w:szCs w:val="24"/>
              </w:rPr>
            </w:pPr>
            <w:r>
              <w:rPr>
                <w:rFonts w:eastAsia="Times New Roman"/>
                <w:szCs w:val="24"/>
              </w:rPr>
              <w:t>C</w:t>
            </w:r>
            <w:r w:rsidRPr="00182859">
              <w:rPr>
                <w:rFonts w:eastAsia="Times New Roman"/>
                <w:szCs w:val="24"/>
              </w:rPr>
              <w:t>ategory</w:t>
            </w:r>
            <w:r>
              <w:rPr>
                <w:rFonts w:eastAsia="Times New Roman"/>
                <w:szCs w:val="24"/>
              </w:rPr>
              <w:t xml:space="preserve"> (check all that apply)</w:t>
            </w:r>
            <w:r w:rsidRPr="00182859">
              <w:rPr>
                <w:rFonts w:eastAsia="Times New Roman"/>
                <w:szCs w:val="24"/>
              </w:rPr>
              <w:t>:</w:t>
            </w:r>
          </w:p>
          <w:p w14:paraId="00162D4A" w14:textId="77777777" w:rsidR="00B75E4F" w:rsidRDefault="00B75E4F" w:rsidP="00AA1C51">
            <w:pPr>
              <w:rPr>
                <w:rFonts w:eastAsia="Times New Roman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4"/>
            <w:r w:rsidRPr="00182859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182859">
              <w:rPr>
                <w:rFonts w:eastAsia="Times New Roman"/>
                <w:szCs w:val="24"/>
              </w:rPr>
              <w:fldChar w:fldCharType="end"/>
            </w:r>
            <w:bookmarkEnd w:id="2"/>
            <w:r>
              <w:rPr>
                <w:rFonts w:eastAsia="Times New Roman"/>
                <w:szCs w:val="24"/>
              </w:rPr>
              <w:t xml:space="preserve">  </w:t>
            </w:r>
            <w:r w:rsidRPr="00182859">
              <w:rPr>
                <w:rFonts w:eastAsia="Times New Roman"/>
                <w:szCs w:val="24"/>
              </w:rPr>
              <w:t>Services and Supports (access and quality)</w:t>
            </w:r>
          </w:p>
          <w:p w14:paraId="6DD42B4C" w14:textId="77777777" w:rsidR="00B75E4F" w:rsidRDefault="00B75E4F" w:rsidP="00AA1C51">
            <w:pPr>
              <w:rPr>
                <w:rFonts w:eastAsia="Times New Roman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859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182859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</w:t>
            </w:r>
            <w:r w:rsidRPr="00182859">
              <w:rPr>
                <w:rFonts w:eastAsia="Times New Roman"/>
                <w:szCs w:val="24"/>
              </w:rPr>
              <w:t>Child and Family Team Meeting (process</w:t>
            </w:r>
            <w:r>
              <w:rPr>
                <w:rFonts w:eastAsia="Times New Roman"/>
                <w:szCs w:val="24"/>
              </w:rPr>
              <w:t>)</w:t>
            </w:r>
            <w:r w:rsidRPr="00182859">
              <w:rPr>
                <w:rFonts w:eastAsia="Times New Roman"/>
                <w:szCs w:val="24"/>
              </w:rPr>
              <w:t xml:space="preserve"> </w:t>
            </w:r>
          </w:p>
          <w:p w14:paraId="7F8E0462" w14:textId="77777777" w:rsidR="00B75E4F" w:rsidRDefault="00B75E4F" w:rsidP="00AA1C51">
            <w:pPr>
              <w:rPr>
                <w:rFonts w:eastAsia="Times New Roman"/>
                <w:b w:val="0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859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182859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</w:t>
            </w:r>
            <w:r w:rsidRPr="00182859">
              <w:rPr>
                <w:rFonts w:eastAsia="Times New Roman"/>
                <w:szCs w:val="24"/>
              </w:rPr>
              <w:t>Roles</w:t>
            </w:r>
            <w:r>
              <w:rPr>
                <w:rFonts w:eastAsia="Times New Roman"/>
                <w:szCs w:val="24"/>
              </w:rPr>
              <w:t>/</w:t>
            </w:r>
            <w:r w:rsidRPr="00182859">
              <w:rPr>
                <w:rFonts w:eastAsia="Times New Roman"/>
                <w:szCs w:val="24"/>
              </w:rPr>
              <w:t>Responsibilities (</w:t>
            </w:r>
            <w:r>
              <w:rPr>
                <w:rFonts w:eastAsia="Times New Roman"/>
                <w:szCs w:val="24"/>
              </w:rPr>
              <w:t>follow-through</w:t>
            </w:r>
            <w:r w:rsidRPr="00182859">
              <w:rPr>
                <w:rFonts w:eastAsia="Times New Roman"/>
                <w:szCs w:val="24"/>
              </w:rPr>
              <w:t xml:space="preserve">) </w:t>
            </w:r>
          </w:p>
          <w:p w14:paraId="064B224F" w14:textId="77777777" w:rsidR="00B75E4F" w:rsidRDefault="00B75E4F" w:rsidP="00AA1C51">
            <w:pPr>
              <w:rPr>
                <w:rFonts w:eastAsia="Times New Roman"/>
                <w:b w:val="0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859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182859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</w:t>
            </w:r>
            <w:r w:rsidRPr="00182859">
              <w:rPr>
                <w:rFonts w:eastAsia="Times New Roman"/>
                <w:szCs w:val="24"/>
              </w:rPr>
              <w:t xml:space="preserve">Legal Mandates </w:t>
            </w:r>
          </w:p>
          <w:p w14:paraId="0B6FEA2C" w14:textId="77777777" w:rsidR="00B75E4F" w:rsidRDefault="00B75E4F" w:rsidP="00AA1C51">
            <w:pPr>
              <w:rPr>
                <w:rFonts w:eastAsia="Times New Roman"/>
                <w:b w:val="0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859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182859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</w:t>
            </w:r>
            <w:r w:rsidRPr="00182859">
              <w:rPr>
                <w:rFonts w:eastAsia="Times New Roman"/>
                <w:szCs w:val="24"/>
              </w:rPr>
              <w:t>Policies and Procedures (laws</w:t>
            </w:r>
            <w:r>
              <w:rPr>
                <w:rFonts w:eastAsia="Times New Roman"/>
                <w:szCs w:val="24"/>
              </w:rPr>
              <w:t>,</w:t>
            </w:r>
            <w:r w:rsidRPr="00182859">
              <w:rPr>
                <w:rFonts w:eastAsia="Times New Roman"/>
                <w:szCs w:val="24"/>
              </w:rPr>
              <w:t xml:space="preserve"> rules) </w:t>
            </w:r>
          </w:p>
          <w:p w14:paraId="5F7759AC" w14:textId="77777777" w:rsidR="00B75E4F" w:rsidRPr="002A126F" w:rsidRDefault="00B75E4F" w:rsidP="00AA1C51">
            <w:pPr>
              <w:rPr>
                <w:rFonts w:eastAsia="Times New Roman"/>
                <w:szCs w:val="24"/>
              </w:rPr>
            </w:pPr>
            <w:r w:rsidRPr="00182859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859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182859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Cultural and Linguistic </w:t>
            </w:r>
            <w:r w:rsidRPr="002A126F">
              <w:rPr>
                <w:rFonts w:eastAsia="Times New Roman"/>
                <w:szCs w:val="24"/>
              </w:rPr>
              <w:t>Considerations</w:t>
            </w:r>
          </w:p>
          <w:p w14:paraId="00B80477" w14:textId="77777777" w:rsidR="00B75E4F" w:rsidRPr="002A126F" w:rsidRDefault="00B75E4F" w:rsidP="00AA1C51">
            <w:pPr>
              <w:rPr>
                <w:rFonts w:eastAsia="Times New Roman"/>
                <w:szCs w:val="24"/>
              </w:rPr>
            </w:pPr>
            <w:r w:rsidRPr="002A126F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126F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2A126F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</w:t>
            </w:r>
            <w:r w:rsidRPr="002A126F">
              <w:rPr>
                <w:rFonts w:eastAsia="Times New Roman"/>
                <w:szCs w:val="24"/>
              </w:rPr>
              <w:t>Unknown</w:t>
            </w:r>
          </w:p>
          <w:p w14:paraId="2E8FE8B4" w14:textId="77777777" w:rsidR="00B75E4F" w:rsidRPr="00182859" w:rsidRDefault="00B75E4F" w:rsidP="00AA1C51">
            <w:pPr>
              <w:rPr>
                <w:rFonts w:eastAsia="Times New Roman"/>
                <w:b w:val="0"/>
                <w:szCs w:val="24"/>
              </w:rPr>
            </w:pPr>
            <w:r w:rsidRPr="002A126F">
              <w:rPr>
                <w:rFonts w:eastAsia="Times New Roman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A126F">
              <w:rPr>
                <w:rFonts w:eastAsia="Times New Roman"/>
                <w:szCs w:val="24"/>
              </w:rPr>
              <w:instrText xml:space="preserve"> FORMCHECKBOX </w:instrText>
            </w:r>
            <w:r w:rsidR="00000000">
              <w:rPr>
                <w:rFonts w:eastAsia="Times New Roman"/>
                <w:szCs w:val="24"/>
              </w:rPr>
            </w:r>
            <w:r w:rsidR="00000000">
              <w:rPr>
                <w:rFonts w:eastAsia="Times New Roman"/>
                <w:szCs w:val="24"/>
              </w:rPr>
              <w:fldChar w:fldCharType="separate"/>
            </w:r>
            <w:r w:rsidRPr="002A126F">
              <w:rPr>
                <w:rFonts w:eastAsia="Times New Roman"/>
                <w:szCs w:val="24"/>
              </w:rPr>
              <w:fldChar w:fldCharType="end"/>
            </w:r>
            <w:r>
              <w:rPr>
                <w:rFonts w:eastAsia="Times New Roman"/>
                <w:szCs w:val="24"/>
              </w:rPr>
              <w:t xml:space="preserve">  </w:t>
            </w:r>
            <w:r w:rsidRPr="002A126F">
              <w:rPr>
                <w:rFonts w:eastAsia="Times New Roman"/>
                <w:szCs w:val="24"/>
              </w:rPr>
              <w:t>Other:________________________________________________________________</w:t>
            </w:r>
          </w:p>
        </w:tc>
      </w:tr>
    </w:tbl>
    <w:p w14:paraId="0DC0BA4D" w14:textId="0A3648E3" w:rsidR="00645483" w:rsidRPr="00182859" w:rsidRDefault="00645483" w:rsidP="00645483">
      <w:r w:rsidRPr="002A126F">
        <w:t>Description (including solution, best practice, success story, or challenge/barrier):</w:t>
      </w:r>
      <w:r>
        <w:t xml:space="preserve"> </w:t>
      </w:r>
    </w:p>
    <w:p w14:paraId="68E311D5" w14:textId="3416BB78" w:rsidR="00645483" w:rsidRPr="00182859" w:rsidRDefault="00645483" w:rsidP="00645483">
      <w:r>
        <w:t xml:space="preserve">Regional FYSPRT’s </w:t>
      </w:r>
      <w:r w:rsidRPr="002A126F">
        <w:t>Solutions Tried:</w:t>
      </w:r>
      <w:r w:rsidRPr="004B09C1">
        <w:t xml:space="preserve"> </w:t>
      </w:r>
    </w:p>
    <w:p w14:paraId="514E87C2" w14:textId="3CB9BDC8" w:rsidR="00645483" w:rsidRPr="00645483" w:rsidRDefault="00645483" w:rsidP="00645483">
      <w:pPr>
        <w:rPr>
          <w:u w:val="single"/>
        </w:rPr>
      </w:pPr>
      <w:r w:rsidRPr="00182859">
        <w:t>Desired outcome(s):</w:t>
      </w:r>
    </w:p>
    <w:p w14:paraId="4CBB0148" w14:textId="77777777" w:rsidR="00645483" w:rsidRPr="00182859" w:rsidRDefault="00645483" w:rsidP="00645483">
      <w:r>
        <w:t>Regional FYSPRT Recommendations</w:t>
      </w:r>
      <w:r w:rsidRPr="00182859">
        <w:t>:</w:t>
      </w:r>
    </w:p>
    <w:p w14:paraId="3D2CFEE6" w14:textId="3CB26864" w:rsidR="00645483" w:rsidRPr="002A126F" w:rsidRDefault="00645483" w:rsidP="00FA226B">
      <w:pPr>
        <w:pStyle w:val="ListParagraph"/>
        <w:numPr>
          <w:ilvl w:val="0"/>
          <w:numId w:val="35"/>
        </w:numPr>
        <w:ind w:left="360"/>
      </w:pPr>
      <w:r w:rsidRPr="002A126F">
        <w:t>Option 1:</w:t>
      </w:r>
    </w:p>
    <w:p w14:paraId="023B8BEF" w14:textId="09C1CC79" w:rsidR="00645483" w:rsidRPr="002A126F" w:rsidRDefault="00645483" w:rsidP="00FA226B">
      <w:pPr>
        <w:pStyle w:val="ListParagraph"/>
        <w:numPr>
          <w:ilvl w:val="1"/>
          <w:numId w:val="35"/>
        </w:numPr>
      </w:pPr>
      <w:r w:rsidRPr="002A126F">
        <w:t>Pros:</w:t>
      </w:r>
    </w:p>
    <w:p w14:paraId="22F4234D" w14:textId="77777777" w:rsidR="00645483" w:rsidRDefault="00645483" w:rsidP="00FA226B">
      <w:pPr>
        <w:pStyle w:val="ListParagraph"/>
        <w:numPr>
          <w:ilvl w:val="1"/>
          <w:numId w:val="35"/>
        </w:numPr>
      </w:pPr>
      <w:r w:rsidRPr="002A126F">
        <w:t>Cons:</w:t>
      </w:r>
    </w:p>
    <w:p w14:paraId="1AA9B2E8" w14:textId="6E7894DF" w:rsidR="00645483" w:rsidRPr="002A126F" w:rsidRDefault="00645483" w:rsidP="00FA226B">
      <w:pPr>
        <w:pStyle w:val="ListParagraph"/>
        <w:numPr>
          <w:ilvl w:val="1"/>
          <w:numId w:val="35"/>
        </w:numPr>
      </w:pPr>
      <w:r w:rsidRPr="002A126F">
        <w:t>Potential outcomes:</w:t>
      </w:r>
    </w:p>
    <w:p w14:paraId="11564C00" w14:textId="32BEE870" w:rsidR="00645483" w:rsidRPr="002A126F" w:rsidRDefault="00645483" w:rsidP="00FA226B">
      <w:pPr>
        <w:pStyle w:val="ListParagraph"/>
        <w:numPr>
          <w:ilvl w:val="0"/>
          <w:numId w:val="36"/>
        </w:numPr>
        <w:ind w:left="360"/>
      </w:pPr>
      <w:r w:rsidRPr="002A126F">
        <w:t>Option 2:</w:t>
      </w:r>
    </w:p>
    <w:p w14:paraId="36AE4955" w14:textId="3A96204E" w:rsidR="00645483" w:rsidRPr="002A126F" w:rsidRDefault="00645483" w:rsidP="00FA226B">
      <w:pPr>
        <w:pStyle w:val="ListParagraph"/>
        <w:numPr>
          <w:ilvl w:val="1"/>
          <w:numId w:val="36"/>
        </w:numPr>
      </w:pPr>
      <w:r w:rsidRPr="002A126F">
        <w:t>Pros:</w:t>
      </w:r>
    </w:p>
    <w:p w14:paraId="6339FF6B" w14:textId="77777777" w:rsidR="00645483" w:rsidRDefault="00645483" w:rsidP="00FA226B">
      <w:pPr>
        <w:pStyle w:val="ListParagraph"/>
        <w:numPr>
          <w:ilvl w:val="1"/>
          <w:numId w:val="36"/>
        </w:numPr>
      </w:pPr>
      <w:r w:rsidRPr="002A126F">
        <w:t>Cons:</w:t>
      </w:r>
    </w:p>
    <w:p w14:paraId="40C8685B" w14:textId="126FB9DD" w:rsidR="00645483" w:rsidRPr="00182859" w:rsidRDefault="00645483" w:rsidP="00FA226B">
      <w:pPr>
        <w:pStyle w:val="ListParagraph"/>
        <w:numPr>
          <w:ilvl w:val="1"/>
          <w:numId w:val="36"/>
        </w:numPr>
      </w:pPr>
      <w:r w:rsidRPr="002A126F">
        <w:t>Potential outcomes:</w:t>
      </w:r>
    </w:p>
    <w:p w14:paraId="63584B0A" w14:textId="77777777" w:rsidR="00645483" w:rsidRPr="00182859" w:rsidRDefault="00645483" w:rsidP="00645483">
      <w:r w:rsidRPr="00182859">
        <w:t xml:space="preserve">Response/Next Steps: </w:t>
      </w:r>
      <w:r w:rsidRPr="00182859">
        <w:rPr>
          <w:i/>
        </w:rPr>
        <w:t>(to be completed by the group receiving the form)</w:t>
      </w:r>
    </w:p>
    <w:p w14:paraId="4D43B29F" w14:textId="1A238A6D" w:rsidR="00645483" w:rsidRPr="00182859" w:rsidRDefault="00645483" w:rsidP="00FA226B">
      <w:pPr>
        <w:pStyle w:val="ListParagraph"/>
        <w:numPr>
          <w:ilvl w:val="0"/>
          <w:numId w:val="37"/>
        </w:numPr>
      </w:pPr>
      <w:r w:rsidRPr="00182859">
        <w:t>Step 1 –</w:t>
      </w:r>
    </w:p>
    <w:p w14:paraId="22263F43" w14:textId="77777777" w:rsidR="00645483" w:rsidRDefault="00645483" w:rsidP="00FA226B">
      <w:pPr>
        <w:pStyle w:val="ListParagraph"/>
        <w:numPr>
          <w:ilvl w:val="0"/>
          <w:numId w:val="37"/>
        </w:numPr>
      </w:pPr>
      <w:r w:rsidRPr="00182859">
        <w:t>Step 2 –</w:t>
      </w:r>
    </w:p>
    <w:p w14:paraId="087E7BA3" w14:textId="12219291" w:rsidR="000D2D12" w:rsidRPr="000D2D12" w:rsidRDefault="00645483" w:rsidP="00342479">
      <w:pPr>
        <w:pStyle w:val="ListParagraph"/>
        <w:numPr>
          <w:ilvl w:val="0"/>
          <w:numId w:val="37"/>
        </w:numPr>
      </w:pPr>
      <w:r w:rsidRPr="00182859">
        <w:t xml:space="preserve">Step 3 – </w:t>
      </w:r>
      <w:bookmarkStart w:id="3" w:name="_Appendix_J:_FYSPRT"/>
      <w:bookmarkEnd w:id="3"/>
    </w:p>
    <w:sectPr w:rsidR="000D2D12" w:rsidRPr="000D2D12" w:rsidSect="00C66FA1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E1B97" w14:textId="77777777" w:rsidR="0068644C" w:rsidRDefault="0068644C" w:rsidP="00217D29">
      <w:pPr>
        <w:spacing w:after="0" w:line="240" w:lineRule="auto"/>
      </w:pPr>
      <w:r>
        <w:separator/>
      </w:r>
    </w:p>
  </w:endnote>
  <w:endnote w:type="continuationSeparator" w:id="0">
    <w:p w14:paraId="7832AC8E" w14:textId="77777777" w:rsidR="0068644C" w:rsidRDefault="0068644C" w:rsidP="0021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SemiBold">
    <w:panose1 w:val="020B0603030403020204"/>
    <w:charset w:val="00"/>
    <w:family w:val="swiss"/>
    <w:pitch w:val="variable"/>
    <w:sig w:usb0="600002F7" w:usb1="02000003" w:usb2="00000000" w:usb3="00000000" w:csb0="0000019F" w:csb1="00000000"/>
    <w:embedRegular r:id="rId1" w:fontKey="{DE640E89-4212-4924-8D61-6767A2D5BD05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" w:fontKey="{950F3D42-5D01-4513-83B4-A765AF923CD6}"/>
    <w:embedBold r:id="rId3" w:fontKey="{1D744A96-0435-4EE0-B305-C51C869025A0}"/>
    <w:embedItalic r:id="rId4" w:fontKey="{27EFFCB1-FD7F-4BA8-BF9A-C37B2C0C8BF3}"/>
    <w:embedBoldItalic r:id="rId5" w:fontKey="{101C3203-E3DA-43BB-87D5-70733381976A}"/>
  </w:font>
  <w:font w:name="Nunito Semi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6" w:fontKey="{1A021875-13F2-4C38-BD7A-C1780C3E242C}"/>
    <w:embedBold r:id="rId7" w:fontKey="{1E98A83D-664D-4146-A991-DAC075D8E65A}"/>
  </w:font>
  <w:font w:name="Source Sans Pro Light">
    <w:panose1 w:val="020B0403030403020204"/>
    <w:charset w:val="00"/>
    <w:family w:val="swiss"/>
    <w:pitch w:val="variable"/>
    <w:sig w:usb0="600002F7" w:usb1="02000003" w:usb2="00000000" w:usb3="00000000" w:csb0="0000019F" w:csb1="00000000"/>
    <w:embedRegular r:id="rId8" w:fontKey="{6CD9CDEE-D050-4D6B-98D3-E4F24C58C7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256E993-8190-4A16-91B9-DC8CF2F6B8A5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0" w:fontKey="{91BC7BB6-904A-4165-9526-7E6494B9CB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52631361"/>
      <w:docPartObj>
        <w:docPartGallery w:val="Page Numbers (Bottom of Page)"/>
        <w:docPartUnique/>
      </w:docPartObj>
    </w:sdtPr>
    <w:sdtContent>
      <w:p w14:paraId="25468FFE" w14:textId="7BADCC2E" w:rsidR="001C5766" w:rsidRDefault="00342479" w:rsidP="00B222C2">
        <w:pPr>
          <w:pStyle w:val="Footer"/>
        </w:pPr>
        <w:r>
          <w:t>Challenge and Solution Submission Form</w:t>
        </w:r>
      </w:p>
      <w:p w14:paraId="1F0ECAC2" w14:textId="44EF0E61" w:rsidR="00ED3AFD" w:rsidRDefault="002507D4" w:rsidP="00ED3AFD">
        <w:pPr>
          <w:pStyle w:val="Footer"/>
        </w:pPr>
        <w:r>
          <w:t>July, 2024</w:t>
        </w:r>
      </w:p>
      <w:p w14:paraId="158532E5" w14:textId="77777777" w:rsidR="001C5766" w:rsidRDefault="001012A4" w:rsidP="00B222C2">
        <w:pPr>
          <w:pStyle w:val="Footer"/>
        </w:pPr>
        <w:r w:rsidRPr="00834825">
          <w:rPr>
            <w:noProof/>
          </w:rPr>
          <mc:AlternateContent>
            <mc:Choice Requires="wpg">
              <w:drawing>
                <wp:inline distT="0" distB="0" distL="0" distR="0" wp14:anchorId="28727548" wp14:editId="4A0A230C">
                  <wp:extent cx="4103889" cy="68580"/>
                  <wp:effectExtent l="0" t="0" r="0" b="0"/>
                  <wp:docPr id="6" name="Group 6" descr="artifact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103889" cy="68580"/>
                            <a:chOff x="0" y="0"/>
                            <a:chExt cx="4087906" cy="0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4630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1489521" y="0"/>
                              <a:ext cx="1460558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 flipH="1">
                              <a:off x="2974904" y="0"/>
                              <a:ext cx="73152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H="1">
                              <a:off x="3732076" y="0"/>
                              <a:ext cx="355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17D654A5" id="Group 6" o:spid="_x0000_s1026" alt="artifact" style="width:323.15pt;height:5.4pt;mso-position-horizontal-relative:char;mso-position-vertical-relative:line" coordsize="40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">
                  <v:line id="Straight Connector 7" o:spid="_x0000_s1027" style="position:absolute;visibility:visible;mso-wrap-style:square" from="0,0" to="146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" strokecolor="#f2a900 [3209]" strokeweight="1.5pt">
                    <v:stroke joinstyle="miter"/>
                  </v:line>
                  <v:line id="Straight Connector 8" o:spid="_x0000_s1028" style="position:absolute;visibility:visible;mso-wrap-style:square" from="14895,0" to="29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" strokecolor="#97d700 [3205]" strokeweight="1.5pt">
                    <v:stroke joinstyle="miter"/>
                  </v:line>
                  <v:line id="Straight Connector 9" o:spid="_x0000_s1029" style="position:absolute;flip:x;visibility:visible;mso-wrap-style:square" from="29749,0" to="370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" strokecolor="#0077c8 [3204]" strokeweight="1.5pt">
                    <v:stroke joinstyle="miter"/>
                  </v:line>
                  <v:line id="Straight Connector 10" o:spid="_x0000_s1030" style="position:absolute;flip:x;visibility:visible;mso-wrap-style:square" from="37320,0" to="408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" strokecolor="#925d9c [3206]" strokeweight="1.5pt">
                    <v:stroke joinstyle="miter"/>
                  </v:line>
                  <w10:anchorlock/>
                </v:group>
              </w:pict>
            </mc:Fallback>
          </mc:AlternateContent>
        </w:r>
      </w:p>
      <w:p w14:paraId="31FE3A6F" w14:textId="77777777" w:rsidR="00045207" w:rsidRDefault="00045207" w:rsidP="00B222C2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2A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1599E" w14:textId="77777777" w:rsidR="0068644C" w:rsidRDefault="0068644C" w:rsidP="00217D29">
      <w:pPr>
        <w:spacing w:after="0" w:line="240" w:lineRule="auto"/>
      </w:pPr>
      <w:r>
        <w:separator/>
      </w:r>
    </w:p>
  </w:footnote>
  <w:footnote w:type="continuationSeparator" w:id="0">
    <w:p w14:paraId="445B6C95" w14:textId="77777777" w:rsidR="0068644C" w:rsidRDefault="0068644C" w:rsidP="0021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8EBA4" w14:textId="74CF7284" w:rsidR="000110E4" w:rsidRPr="000110E4" w:rsidRDefault="000110E4" w:rsidP="000110E4">
    <w:pPr>
      <w:pStyle w:val="Header"/>
    </w:pPr>
    <w:r>
      <w:rPr>
        <w:noProof/>
      </w:rPr>
      <w:drawing>
        <wp:inline distT="0" distB="0" distL="0" distR="0" wp14:anchorId="556921E5" wp14:editId="3D46366B">
          <wp:extent cx="2286000" cy="387985"/>
          <wp:effectExtent l="0" t="0" r="0" b="0"/>
          <wp:docPr id="1069961008" name="Picture 1" descr="Washington State Health Care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Washington State Health Care Authority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387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60F9" w14:textId="77777777" w:rsidR="00B21ADA" w:rsidRDefault="00B21ADA" w:rsidP="00B21ADA">
    <w:pPr>
      <w:pStyle w:val="Header"/>
    </w:pPr>
    <w:r>
      <w:rPr>
        <w:noProof/>
      </w:rPr>
      <w:drawing>
        <wp:inline distT="0" distB="0" distL="0" distR="0" wp14:anchorId="01EF5FAD" wp14:editId="57361AEE">
          <wp:extent cx="2286000" cy="388056"/>
          <wp:effectExtent l="0" t="0" r="0" b="0"/>
          <wp:docPr id="3" name="Picture 3" descr="Washington State Health Care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CA New Logo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38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26D8D"/>
    <w:multiLevelType w:val="hybridMultilevel"/>
    <w:tmpl w:val="FB9086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22011"/>
    <w:multiLevelType w:val="hybridMultilevel"/>
    <w:tmpl w:val="BCEACE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611255"/>
    <w:multiLevelType w:val="multilevel"/>
    <w:tmpl w:val="280C98AE"/>
    <w:lvl w:ilvl="0">
      <w:start w:val="1"/>
      <w:numFmt w:val="bullet"/>
      <w:pStyle w:val="List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576" w:hanging="288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864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3" w15:restartNumberingAfterBreak="0">
    <w:nsid w:val="09DD238E"/>
    <w:multiLevelType w:val="hybridMultilevel"/>
    <w:tmpl w:val="7A103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B66258"/>
    <w:multiLevelType w:val="hybridMultilevel"/>
    <w:tmpl w:val="05C004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F74C97"/>
    <w:multiLevelType w:val="hybridMultilevel"/>
    <w:tmpl w:val="25DE15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A61835"/>
    <w:multiLevelType w:val="hybridMultilevel"/>
    <w:tmpl w:val="B7AA7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E04575"/>
    <w:multiLevelType w:val="hybridMultilevel"/>
    <w:tmpl w:val="B3460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B218F4"/>
    <w:multiLevelType w:val="hybridMultilevel"/>
    <w:tmpl w:val="F1B0A2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400465"/>
    <w:multiLevelType w:val="hybridMultilevel"/>
    <w:tmpl w:val="A2424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A7BDB"/>
    <w:multiLevelType w:val="hybridMultilevel"/>
    <w:tmpl w:val="85DCBC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9C4911"/>
    <w:multiLevelType w:val="hybridMultilevel"/>
    <w:tmpl w:val="959AD7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362AC"/>
    <w:multiLevelType w:val="hybridMultilevel"/>
    <w:tmpl w:val="5B24EB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615CEA"/>
    <w:multiLevelType w:val="hybridMultilevel"/>
    <w:tmpl w:val="76AAC8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A37387"/>
    <w:multiLevelType w:val="hybridMultilevel"/>
    <w:tmpl w:val="803880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B21181"/>
    <w:multiLevelType w:val="hybridMultilevel"/>
    <w:tmpl w:val="4C40A8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8C3F2C"/>
    <w:multiLevelType w:val="hybridMultilevel"/>
    <w:tmpl w:val="8758A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BD138F"/>
    <w:multiLevelType w:val="hybridMultilevel"/>
    <w:tmpl w:val="30D25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F642B"/>
    <w:multiLevelType w:val="hybridMultilevel"/>
    <w:tmpl w:val="5EC2B4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F92A4D"/>
    <w:multiLevelType w:val="hybridMultilevel"/>
    <w:tmpl w:val="9EB033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F15FA8"/>
    <w:multiLevelType w:val="hybridMultilevel"/>
    <w:tmpl w:val="F59E53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F7124E"/>
    <w:multiLevelType w:val="hybridMultilevel"/>
    <w:tmpl w:val="D7080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4052F6"/>
    <w:multiLevelType w:val="hybridMultilevel"/>
    <w:tmpl w:val="C6FC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865E0"/>
    <w:multiLevelType w:val="multilevel"/>
    <w:tmpl w:val="88E4FF10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abstractNum w:abstractNumId="24" w15:restartNumberingAfterBreak="0">
    <w:nsid w:val="54A75EA6"/>
    <w:multiLevelType w:val="hybridMultilevel"/>
    <w:tmpl w:val="B7641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E55237"/>
    <w:multiLevelType w:val="hybridMultilevel"/>
    <w:tmpl w:val="6930E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A92DCB"/>
    <w:multiLevelType w:val="hybridMultilevel"/>
    <w:tmpl w:val="250EE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CC764E"/>
    <w:multiLevelType w:val="hybridMultilevel"/>
    <w:tmpl w:val="93D6F80C"/>
    <w:lvl w:ilvl="0" w:tplc="354ABD2A">
      <w:start w:val="1"/>
      <w:numFmt w:val="upperLetter"/>
      <w:lvlText w:val="%1."/>
      <w:lvlJc w:val="left"/>
      <w:pPr>
        <w:ind w:left="580" w:hanging="360"/>
      </w:pPr>
      <w:rPr>
        <w:rFonts w:ascii="Source Sans Pro SemiBold" w:hAnsi="Source Sans Pro SemiBold" w:hint="default"/>
        <w:color w:val="0077C8" w:themeColor="accent1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8" w15:restartNumberingAfterBreak="0">
    <w:nsid w:val="5F410BCD"/>
    <w:multiLevelType w:val="hybridMultilevel"/>
    <w:tmpl w:val="C8389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4AA2618"/>
    <w:multiLevelType w:val="hybridMultilevel"/>
    <w:tmpl w:val="8A1272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03352F"/>
    <w:multiLevelType w:val="hybridMultilevel"/>
    <w:tmpl w:val="1C08B8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185276"/>
    <w:multiLevelType w:val="hybridMultilevel"/>
    <w:tmpl w:val="B86ECD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6F1E0A"/>
    <w:multiLevelType w:val="hybridMultilevel"/>
    <w:tmpl w:val="5DA87D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18365D"/>
    <w:multiLevelType w:val="hybridMultilevel"/>
    <w:tmpl w:val="B528374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D813117"/>
    <w:multiLevelType w:val="hybridMultilevel"/>
    <w:tmpl w:val="0654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3A3AC6"/>
    <w:multiLevelType w:val="hybridMultilevel"/>
    <w:tmpl w:val="C25E025E"/>
    <w:lvl w:ilvl="0" w:tplc="5EDA673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182D23"/>
    <w:multiLevelType w:val="hybridMultilevel"/>
    <w:tmpl w:val="9CAAC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CA1AC1"/>
    <w:multiLevelType w:val="hybridMultilevel"/>
    <w:tmpl w:val="42F05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1577173">
    <w:abstractNumId w:val="2"/>
  </w:num>
  <w:num w:numId="2" w16cid:durableId="1965842871">
    <w:abstractNumId w:val="23"/>
  </w:num>
  <w:num w:numId="3" w16cid:durableId="1813864100">
    <w:abstractNumId w:val="5"/>
  </w:num>
  <w:num w:numId="4" w16cid:durableId="1202665165">
    <w:abstractNumId w:val="0"/>
  </w:num>
  <w:num w:numId="5" w16cid:durableId="421727495">
    <w:abstractNumId w:val="3"/>
  </w:num>
  <w:num w:numId="6" w16cid:durableId="701244126">
    <w:abstractNumId w:val="29"/>
  </w:num>
  <w:num w:numId="7" w16cid:durableId="819615738">
    <w:abstractNumId w:val="21"/>
  </w:num>
  <w:num w:numId="8" w16cid:durableId="401177059">
    <w:abstractNumId w:val="19"/>
  </w:num>
  <w:num w:numId="9" w16cid:durableId="1907840279">
    <w:abstractNumId w:val="10"/>
  </w:num>
  <w:num w:numId="10" w16cid:durableId="1459685029">
    <w:abstractNumId w:val="7"/>
  </w:num>
  <w:num w:numId="11" w16cid:durableId="614488225">
    <w:abstractNumId w:val="28"/>
  </w:num>
  <w:num w:numId="12" w16cid:durableId="962809500">
    <w:abstractNumId w:val="33"/>
  </w:num>
  <w:num w:numId="13" w16cid:durableId="1860585815">
    <w:abstractNumId w:val="24"/>
  </w:num>
  <w:num w:numId="14" w16cid:durableId="1588729534">
    <w:abstractNumId w:val="8"/>
  </w:num>
  <w:num w:numId="15" w16cid:durableId="509947747">
    <w:abstractNumId w:val="6"/>
  </w:num>
  <w:num w:numId="16" w16cid:durableId="154152243">
    <w:abstractNumId w:val="12"/>
  </w:num>
  <w:num w:numId="17" w16cid:durableId="114297245">
    <w:abstractNumId w:val="4"/>
  </w:num>
  <w:num w:numId="18" w16cid:durableId="397637190">
    <w:abstractNumId w:val="18"/>
  </w:num>
  <w:num w:numId="19" w16cid:durableId="224804324">
    <w:abstractNumId w:val="27"/>
  </w:num>
  <w:num w:numId="20" w16cid:durableId="398672927">
    <w:abstractNumId w:val="11"/>
  </w:num>
  <w:num w:numId="21" w16cid:durableId="291910937">
    <w:abstractNumId w:val="15"/>
  </w:num>
  <w:num w:numId="22" w16cid:durableId="1196968996">
    <w:abstractNumId w:val="14"/>
  </w:num>
  <w:num w:numId="23" w16cid:durableId="1682925859">
    <w:abstractNumId w:val="13"/>
  </w:num>
  <w:num w:numId="24" w16cid:durableId="602230610">
    <w:abstractNumId w:val="20"/>
  </w:num>
  <w:num w:numId="25" w16cid:durableId="651761086">
    <w:abstractNumId w:val="25"/>
  </w:num>
  <w:num w:numId="26" w16cid:durableId="1009335606">
    <w:abstractNumId w:val="36"/>
  </w:num>
  <w:num w:numId="27" w16cid:durableId="1616402741">
    <w:abstractNumId w:val="37"/>
  </w:num>
  <w:num w:numId="28" w16cid:durableId="1343049281">
    <w:abstractNumId w:val="26"/>
  </w:num>
  <w:num w:numId="29" w16cid:durableId="1731345054">
    <w:abstractNumId w:val="31"/>
  </w:num>
  <w:num w:numId="30" w16cid:durableId="278951753">
    <w:abstractNumId w:val="1"/>
  </w:num>
  <w:num w:numId="31" w16cid:durableId="176769721">
    <w:abstractNumId w:val="30"/>
  </w:num>
  <w:num w:numId="32" w16cid:durableId="243733087">
    <w:abstractNumId w:val="34"/>
  </w:num>
  <w:num w:numId="33" w16cid:durableId="754517544">
    <w:abstractNumId w:val="32"/>
  </w:num>
  <w:num w:numId="34" w16cid:durableId="1832525129">
    <w:abstractNumId w:val="16"/>
  </w:num>
  <w:num w:numId="35" w16cid:durableId="710150312">
    <w:abstractNumId w:val="22"/>
  </w:num>
  <w:num w:numId="36" w16cid:durableId="62722286">
    <w:abstractNumId w:val="9"/>
  </w:num>
  <w:num w:numId="37" w16cid:durableId="1782071224">
    <w:abstractNumId w:val="17"/>
  </w:num>
  <w:num w:numId="38" w16cid:durableId="1158502371">
    <w:abstractNumId w:val="3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849"/>
    <w:rsid w:val="00003194"/>
    <w:rsid w:val="00007082"/>
    <w:rsid w:val="000110E4"/>
    <w:rsid w:val="0001242F"/>
    <w:rsid w:val="00012E35"/>
    <w:rsid w:val="0001722F"/>
    <w:rsid w:val="000203F3"/>
    <w:rsid w:val="00022529"/>
    <w:rsid w:val="00030164"/>
    <w:rsid w:val="000451C4"/>
    <w:rsid w:val="00045207"/>
    <w:rsid w:val="0004585E"/>
    <w:rsid w:val="00070C81"/>
    <w:rsid w:val="0007743F"/>
    <w:rsid w:val="000A05BA"/>
    <w:rsid w:val="000B4511"/>
    <w:rsid w:val="000C1CBC"/>
    <w:rsid w:val="000C7A8D"/>
    <w:rsid w:val="000D1B3A"/>
    <w:rsid w:val="000D2D12"/>
    <w:rsid w:val="000F1B27"/>
    <w:rsid w:val="0010004A"/>
    <w:rsid w:val="001012A4"/>
    <w:rsid w:val="00101698"/>
    <w:rsid w:val="00106461"/>
    <w:rsid w:val="00107FE4"/>
    <w:rsid w:val="00110305"/>
    <w:rsid w:val="001162F4"/>
    <w:rsid w:val="001177FF"/>
    <w:rsid w:val="001202DD"/>
    <w:rsid w:val="001214FE"/>
    <w:rsid w:val="00122A45"/>
    <w:rsid w:val="00123D93"/>
    <w:rsid w:val="00126B61"/>
    <w:rsid w:val="001271DA"/>
    <w:rsid w:val="001308C6"/>
    <w:rsid w:val="00130A42"/>
    <w:rsid w:val="001339DD"/>
    <w:rsid w:val="00135027"/>
    <w:rsid w:val="00142F39"/>
    <w:rsid w:val="001443FD"/>
    <w:rsid w:val="001447DB"/>
    <w:rsid w:val="0014726C"/>
    <w:rsid w:val="00153592"/>
    <w:rsid w:val="00165CF3"/>
    <w:rsid w:val="00171191"/>
    <w:rsid w:val="00172C55"/>
    <w:rsid w:val="00174B8D"/>
    <w:rsid w:val="00194DC0"/>
    <w:rsid w:val="00197D73"/>
    <w:rsid w:val="001A05F5"/>
    <w:rsid w:val="001A1E7E"/>
    <w:rsid w:val="001B0149"/>
    <w:rsid w:val="001B2925"/>
    <w:rsid w:val="001C5766"/>
    <w:rsid w:val="001D5961"/>
    <w:rsid w:val="001E5B51"/>
    <w:rsid w:val="00214AB7"/>
    <w:rsid w:val="00217D29"/>
    <w:rsid w:val="0022594E"/>
    <w:rsid w:val="00233304"/>
    <w:rsid w:val="00235849"/>
    <w:rsid w:val="00236D39"/>
    <w:rsid w:val="00237569"/>
    <w:rsid w:val="00247C29"/>
    <w:rsid w:val="002507D4"/>
    <w:rsid w:val="0025324C"/>
    <w:rsid w:val="00261F11"/>
    <w:rsid w:val="002662C0"/>
    <w:rsid w:val="00272DF8"/>
    <w:rsid w:val="0027566C"/>
    <w:rsid w:val="00282F7A"/>
    <w:rsid w:val="0029057F"/>
    <w:rsid w:val="0029553E"/>
    <w:rsid w:val="00296D0F"/>
    <w:rsid w:val="002A1FDA"/>
    <w:rsid w:val="002A32FD"/>
    <w:rsid w:val="002B585E"/>
    <w:rsid w:val="002C2CB2"/>
    <w:rsid w:val="002C3F16"/>
    <w:rsid w:val="002D1BAF"/>
    <w:rsid w:val="002D2299"/>
    <w:rsid w:val="002D3A75"/>
    <w:rsid w:val="002D3EA7"/>
    <w:rsid w:val="002E3E00"/>
    <w:rsid w:val="002E6244"/>
    <w:rsid w:val="002E7CD7"/>
    <w:rsid w:val="002F10CB"/>
    <w:rsid w:val="003057C4"/>
    <w:rsid w:val="00317BD8"/>
    <w:rsid w:val="00317F01"/>
    <w:rsid w:val="00342479"/>
    <w:rsid w:val="00343AB1"/>
    <w:rsid w:val="00343DC5"/>
    <w:rsid w:val="00350B13"/>
    <w:rsid w:val="003510E6"/>
    <w:rsid w:val="00354B0C"/>
    <w:rsid w:val="00356333"/>
    <w:rsid w:val="0036721B"/>
    <w:rsid w:val="00367AFE"/>
    <w:rsid w:val="00371710"/>
    <w:rsid w:val="00375417"/>
    <w:rsid w:val="00383587"/>
    <w:rsid w:val="003A0EFF"/>
    <w:rsid w:val="003A7D2B"/>
    <w:rsid w:val="003B2698"/>
    <w:rsid w:val="003C094F"/>
    <w:rsid w:val="003C38CF"/>
    <w:rsid w:val="003C53F2"/>
    <w:rsid w:val="003D1F94"/>
    <w:rsid w:val="003D2AFF"/>
    <w:rsid w:val="003D3817"/>
    <w:rsid w:val="003E41B4"/>
    <w:rsid w:val="003E695C"/>
    <w:rsid w:val="00400982"/>
    <w:rsid w:val="0040497F"/>
    <w:rsid w:val="004112F3"/>
    <w:rsid w:val="004125FA"/>
    <w:rsid w:val="0041710B"/>
    <w:rsid w:val="0042321A"/>
    <w:rsid w:val="004246BD"/>
    <w:rsid w:val="0043195D"/>
    <w:rsid w:val="00431A47"/>
    <w:rsid w:val="00434D3B"/>
    <w:rsid w:val="004411EC"/>
    <w:rsid w:val="00441A49"/>
    <w:rsid w:val="004671A8"/>
    <w:rsid w:val="00470380"/>
    <w:rsid w:val="004771A3"/>
    <w:rsid w:val="004844DA"/>
    <w:rsid w:val="004900D4"/>
    <w:rsid w:val="00492BC9"/>
    <w:rsid w:val="00492C30"/>
    <w:rsid w:val="0049307D"/>
    <w:rsid w:val="004940F5"/>
    <w:rsid w:val="0049602D"/>
    <w:rsid w:val="004B2C70"/>
    <w:rsid w:val="004B4422"/>
    <w:rsid w:val="004B6B4E"/>
    <w:rsid w:val="004C4D63"/>
    <w:rsid w:val="004C5489"/>
    <w:rsid w:val="004D6526"/>
    <w:rsid w:val="004D7E1E"/>
    <w:rsid w:val="004E1B3C"/>
    <w:rsid w:val="005244E1"/>
    <w:rsid w:val="00524591"/>
    <w:rsid w:val="005257D6"/>
    <w:rsid w:val="00530812"/>
    <w:rsid w:val="00533592"/>
    <w:rsid w:val="005414C7"/>
    <w:rsid w:val="005478D7"/>
    <w:rsid w:val="00552AFE"/>
    <w:rsid w:val="00552B80"/>
    <w:rsid w:val="00552D4A"/>
    <w:rsid w:val="00560579"/>
    <w:rsid w:val="005749A3"/>
    <w:rsid w:val="00574A34"/>
    <w:rsid w:val="0057504B"/>
    <w:rsid w:val="00586BB6"/>
    <w:rsid w:val="00586E7D"/>
    <w:rsid w:val="005A0766"/>
    <w:rsid w:val="005C007E"/>
    <w:rsid w:val="005C5E65"/>
    <w:rsid w:val="005D0918"/>
    <w:rsid w:val="005D7E8C"/>
    <w:rsid w:val="005F1A91"/>
    <w:rsid w:val="005F27B5"/>
    <w:rsid w:val="005F2B78"/>
    <w:rsid w:val="005F6452"/>
    <w:rsid w:val="0061687C"/>
    <w:rsid w:val="00620163"/>
    <w:rsid w:val="00624546"/>
    <w:rsid w:val="0063040F"/>
    <w:rsid w:val="006326A3"/>
    <w:rsid w:val="0064157C"/>
    <w:rsid w:val="00642C83"/>
    <w:rsid w:val="006435FA"/>
    <w:rsid w:val="00645483"/>
    <w:rsid w:val="00666591"/>
    <w:rsid w:val="0066785A"/>
    <w:rsid w:val="00671E7C"/>
    <w:rsid w:val="006722DF"/>
    <w:rsid w:val="0067319A"/>
    <w:rsid w:val="00674396"/>
    <w:rsid w:val="00675B79"/>
    <w:rsid w:val="0068644C"/>
    <w:rsid w:val="0068696F"/>
    <w:rsid w:val="006916CA"/>
    <w:rsid w:val="0069369A"/>
    <w:rsid w:val="006937B4"/>
    <w:rsid w:val="00696D25"/>
    <w:rsid w:val="006977F1"/>
    <w:rsid w:val="006B0588"/>
    <w:rsid w:val="006B6ABA"/>
    <w:rsid w:val="006E0BE0"/>
    <w:rsid w:val="006E13C9"/>
    <w:rsid w:val="006E7562"/>
    <w:rsid w:val="006F78FB"/>
    <w:rsid w:val="00703AAC"/>
    <w:rsid w:val="007051A1"/>
    <w:rsid w:val="0070758C"/>
    <w:rsid w:val="00731CCA"/>
    <w:rsid w:val="00736DD5"/>
    <w:rsid w:val="0074034B"/>
    <w:rsid w:val="0075276B"/>
    <w:rsid w:val="00755550"/>
    <w:rsid w:val="00771A53"/>
    <w:rsid w:val="0077283A"/>
    <w:rsid w:val="00773056"/>
    <w:rsid w:val="00775023"/>
    <w:rsid w:val="007A30E0"/>
    <w:rsid w:val="007A36CF"/>
    <w:rsid w:val="007B2189"/>
    <w:rsid w:val="007C2667"/>
    <w:rsid w:val="007C485E"/>
    <w:rsid w:val="007C4E60"/>
    <w:rsid w:val="007C5183"/>
    <w:rsid w:val="007D589D"/>
    <w:rsid w:val="007E24BA"/>
    <w:rsid w:val="00812627"/>
    <w:rsid w:val="008156CD"/>
    <w:rsid w:val="0081586C"/>
    <w:rsid w:val="0081671C"/>
    <w:rsid w:val="008210D6"/>
    <w:rsid w:val="00825057"/>
    <w:rsid w:val="008433AA"/>
    <w:rsid w:val="00850133"/>
    <w:rsid w:val="00867EAE"/>
    <w:rsid w:val="00894259"/>
    <w:rsid w:val="008A5179"/>
    <w:rsid w:val="008A7115"/>
    <w:rsid w:val="008B22B1"/>
    <w:rsid w:val="008B4B46"/>
    <w:rsid w:val="008C557B"/>
    <w:rsid w:val="008C57CF"/>
    <w:rsid w:val="008D61B7"/>
    <w:rsid w:val="008D651F"/>
    <w:rsid w:val="008F689B"/>
    <w:rsid w:val="008F7D72"/>
    <w:rsid w:val="009043E6"/>
    <w:rsid w:val="00911021"/>
    <w:rsid w:val="009117A9"/>
    <w:rsid w:val="00913499"/>
    <w:rsid w:val="0092088B"/>
    <w:rsid w:val="00920E22"/>
    <w:rsid w:val="00922E50"/>
    <w:rsid w:val="009329D8"/>
    <w:rsid w:val="00944E20"/>
    <w:rsid w:val="009606E9"/>
    <w:rsid w:val="00960A62"/>
    <w:rsid w:val="00970776"/>
    <w:rsid w:val="00971D46"/>
    <w:rsid w:val="009765C0"/>
    <w:rsid w:val="00992084"/>
    <w:rsid w:val="00994C55"/>
    <w:rsid w:val="00995629"/>
    <w:rsid w:val="009A20C9"/>
    <w:rsid w:val="009A5129"/>
    <w:rsid w:val="009B427D"/>
    <w:rsid w:val="009D4878"/>
    <w:rsid w:val="009D7529"/>
    <w:rsid w:val="009E201A"/>
    <w:rsid w:val="009F23F2"/>
    <w:rsid w:val="00A05E96"/>
    <w:rsid w:val="00A0691C"/>
    <w:rsid w:val="00A07A9A"/>
    <w:rsid w:val="00A14778"/>
    <w:rsid w:val="00A15F4B"/>
    <w:rsid w:val="00A218B4"/>
    <w:rsid w:val="00A25C2C"/>
    <w:rsid w:val="00A5222D"/>
    <w:rsid w:val="00A60123"/>
    <w:rsid w:val="00A63480"/>
    <w:rsid w:val="00A70020"/>
    <w:rsid w:val="00A73C10"/>
    <w:rsid w:val="00A91073"/>
    <w:rsid w:val="00AC4EBC"/>
    <w:rsid w:val="00AD09BC"/>
    <w:rsid w:val="00AD1A3D"/>
    <w:rsid w:val="00AF23EF"/>
    <w:rsid w:val="00AF4794"/>
    <w:rsid w:val="00B015D9"/>
    <w:rsid w:val="00B03440"/>
    <w:rsid w:val="00B064BC"/>
    <w:rsid w:val="00B202EB"/>
    <w:rsid w:val="00B21ADA"/>
    <w:rsid w:val="00B222C2"/>
    <w:rsid w:val="00B42C6B"/>
    <w:rsid w:val="00B558C7"/>
    <w:rsid w:val="00B64262"/>
    <w:rsid w:val="00B75E4F"/>
    <w:rsid w:val="00B83210"/>
    <w:rsid w:val="00B84ABD"/>
    <w:rsid w:val="00B854AD"/>
    <w:rsid w:val="00BB056C"/>
    <w:rsid w:val="00BB6135"/>
    <w:rsid w:val="00BB618A"/>
    <w:rsid w:val="00BB6D90"/>
    <w:rsid w:val="00BB7905"/>
    <w:rsid w:val="00BC00CC"/>
    <w:rsid w:val="00BC4DC3"/>
    <w:rsid w:val="00BD1D90"/>
    <w:rsid w:val="00BF4B39"/>
    <w:rsid w:val="00BF797D"/>
    <w:rsid w:val="00C00A6F"/>
    <w:rsid w:val="00C01A94"/>
    <w:rsid w:val="00C01DC5"/>
    <w:rsid w:val="00C02BDD"/>
    <w:rsid w:val="00C06260"/>
    <w:rsid w:val="00C37A7D"/>
    <w:rsid w:val="00C46646"/>
    <w:rsid w:val="00C506DF"/>
    <w:rsid w:val="00C50773"/>
    <w:rsid w:val="00C54D75"/>
    <w:rsid w:val="00C60338"/>
    <w:rsid w:val="00C60E41"/>
    <w:rsid w:val="00C66FA1"/>
    <w:rsid w:val="00C76C10"/>
    <w:rsid w:val="00C87AB8"/>
    <w:rsid w:val="00C94D54"/>
    <w:rsid w:val="00CA2E28"/>
    <w:rsid w:val="00CA6DB4"/>
    <w:rsid w:val="00CB6835"/>
    <w:rsid w:val="00CB7A2B"/>
    <w:rsid w:val="00CC0255"/>
    <w:rsid w:val="00CC551B"/>
    <w:rsid w:val="00CC68E2"/>
    <w:rsid w:val="00CD0948"/>
    <w:rsid w:val="00CD10D9"/>
    <w:rsid w:val="00CD1487"/>
    <w:rsid w:val="00CE06C1"/>
    <w:rsid w:val="00CE656E"/>
    <w:rsid w:val="00CF0B74"/>
    <w:rsid w:val="00CF20B0"/>
    <w:rsid w:val="00D0257F"/>
    <w:rsid w:val="00D055AA"/>
    <w:rsid w:val="00D239CB"/>
    <w:rsid w:val="00D46E95"/>
    <w:rsid w:val="00D4787B"/>
    <w:rsid w:val="00D52E88"/>
    <w:rsid w:val="00D63742"/>
    <w:rsid w:val="00D80DCE"/>
    <w:rsid w:val="00D865FC"/>
    <w:rsid w:val="00D90C64"/>
    <w:rsid w:val="00DA3D5F"/>
    <w:rsid w:val="00DA48F6"/>
    <w:rsid w:val="00DB03C2"/>
    <w:rsid w:val="00DB39F2"/>
    <w:rsid w:val="00DB4831"/>
    <w:rsid w:val="00DB7E32"/>
    <w:rsid w:val="00DC325C"/>
    <w:rsid w:val="00DC34C5"/>
    <w:rsid w:val="00DC48C6"/>
    <w:rsid w:val="00DD5ED1"/>
    <w:rsid w:val="00DD6727"/>
    <w:rsid w:val="00DF19CB"/>
    <w:rsid w:val="00E038E3"/>
    <w:rsid w:val="00E1119E"/>
    <w:rsid w:val="00E115F6"/>
    <w:rsid w:val="00E221F6"/>
    <w:rsid w:val="00E221FF"/>
    <w:rsid w:val="00E26CF5"/>
    <w:rsid w:val="00E36BD0"/>
    <w:rsid w:val="00E416C6"/>
    <w:rsid w:val="00E43A70"/>
    <w:rsid w:val="00E45A21"/>
    <w:rsid w:val="00E50B97"/>
    <w:rsid w:val="00E6116B"/>
    <w:rsid w:val="00E667BA"/>
    <w:rsid w:val="00E83BC8"/>
    <w:rsid w:val="00E85885"/>
    <w:rsid w:val="00E95005"/>
    <w:rsid w:val="00E95E56"/>
    <w:rsid w:val="00EA108B"/>
    <w:rsid w:val="00EB4B0B"/>
    <w:rsid w:val="00EC63AB"/>
    <w:rsid w:val="00EC6836"/>
    <w:rsid w:val="00ED3AFD"/>
    <w:rsid w:val="00ED480C"/>
    <w:rsid w:val="00EE29DB"/>
    <w:rsid w:val="00EE417F"/>
    <w:rsid w:val="00EF7799"/>
    <w:rsid w:val="00F02DCD"/>
    <w:rsid w:val="00F13D22"/>
    <w:rsid w:val="00F15477"/>
    <w:rsid w:val="00F206B3"/>
    <w:rsid w:val="00F25D3E"/>
    <w:rsid w:val="00F26739"/>
    <w:rsid w:val="00F32D8D"/>
    <w:rsid w:val="00F435CE"/>
    <w:rsid w:val="00F45493"/>
    <w:rsid w:val="00F5503C"/>
    <w:rsid w:val="00F56669"/>
    <w:rsid w:val="00F5711D"/>
    <w:rsid w:val="00F6514B"/>
    <w:rsid w:val="00F65D80"/>
    <w:rsid w:val="00F669FB"/>
    <w:rsid w:val="00F8025B"/>
    <w:rsid w:val="00F96FA7"/>
    <w:rsid w:val="00FA226B"/>
    <w:rsid w:val="00FB5F56"/>
    <w:rsid w:val="00FB77D8"/>
    <w:rsid w:val="00FD14F4"/>
    <w:rsid w:val="00FE36C1"/>
    <w:rsid w:val="00FF2A56"/>
    <w:rsid w:val="00FF3C25"/>
    <w:rsid w:val="00FF6939"/>
    <w:rsid w:val="072E20F1"/>
    <w:rsid w:val="0A90D2B4"/>
    <w:rsid w:val="0BE89AC4"/>
    <w:rsid w:val="10B38DD8"/>
    <w:rsid w:val="1449F403"/>
    <w:rsid w:val="177F4E6A"/>
    <w:rsid w:val="19DDB1FB"/>
    <w:rsid w:val="21E1336B"/>
    <w:rsid w:val="24DFBB40"/>
    <w:rsid w:val="2B6DF135"/>
    <w:rsid w:val="3A176D2F"/>
    <w:rsid w:val="460591DB"/>
    <w:rsid w:val="4A4B1A0C"/>
    <w:rsid w:val="4B019FCA"/>
    <w:rsid w:val="4B1E2226"/>
    <w:rsid w:val="4D6D1F41"/>
    <w:rsid w:val="63D1DEE6"/>
    <w:rsid w:val="66B1A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9534B"/>
  <w15:chartTrackingRefBased/>
  <w15:docId w15:val="{DAB67BB3-A664-4DF0-A438-F89A53C0B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7A9"/>
    <w:pPr>
      <w:suppressAutoHyphens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41B4"/>
    <w:pPr>
      <w:keepNext/>
      <w:keepLines/>
      <w:pageBreakBefore/>
      <w:pBdr>
        <w:bottom w:val="single" w:sz="4" w:space="1" w:color="0077C8" w:themeColor="accent1"/>
      </w:pBdr>
      <w:spacing w:before="180" w:after="60" w:line="440" w:lineRule="exact"/>
      <w:outlineLvl w:val="0"/>
    </w:pPr>
    <w:rPr>
      <w:rFonts w:asciiTheme="majorHAnsi" w:eastAsiaTheme="majorEastAsia" w:hAnsiTheme="majorHAnsi" w:cstheme="majorBidi"/>
      <w:color w:val="0077C8" w:themeColor="accen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E41B4"/>
    <w:pPr>
      <w:pageBreakBefore w:val="0"/>
      <w:pBdr>
        <w:bottom w:val="none" w:sz="0" w:space="0" w:color="auto"/>
      </w:pBdr>
      <w:spacing w:before="120" w:after="0" w:line="400" w:lineRule="exact"/>
      <w:outlineLvl w:val="1"/>
    </w:pPr>
    <w:rPr>
      <w:color w:val="000000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A20C9"/>
    <w:pPr>
      <w:spacing w:before="40" w:line="360" w:lineRule="exact"/>
      <w:outlineLvl w:val="2"/>
    </w:pPr>
    <w:rPr>
      <w:color w:val="0077C8" w:themeColor="accent1"/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10"/>
    <w:qFormat/>
    <w:rsid w:val="003E41B4"/>
    <w:pPr>
      <w:spacing w:before="60" w:after="60" w:line="320" w:lineRule="exact"/>
      <w:outlineLvl w:val="3"/>
    </w:pPr>
    <w:rPr>
      <w:b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17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299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222C2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222C2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41B4"/>
    <w:rPr>
      <w:rFonts w:asciiTheme="majorHAnsi" w:eastAsiaTheme="majorEastAsia" w:hAnsiTheme="majorHAnsi" w:cstheme="majorBidi"/>
      <w:color w:val="0077C8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41B4"/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20C9"/>
    <w:rPr>
      <w:rFonts w:asciiTheme="majorHAnsi" w:eastAsiaTheme="majorEastAsia" w:hAnsiTheme="majorHAnsi" w:cstheme="majorBidi"/>
      <w:color w:val="0077C8" w:themeColor="accen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038E3"/>
    <w:pPr>
      <w:spacing w:after="240" w:line="960" w:lineRule="exact"/>
      <w:contextualSpacing/>
      <w:outlineLvl w:val="0"/>
    </w:pPr>
    <w:rPr>
      <w:rFonts w:ascii="Source Sans Pro Light" w:eastAsiaTheme="majorEastAsia" w:hAnsi="Source Sans Pro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8E3"/>
    <w:rPr>
      <w:rFonts w:ascii="Source Sans Pro Light" w:eastAsiaTheme="majorEastAsia" w:hAnsi="Source Sans Pro Light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8E3"/>
    <w:pPr>
      <w:numPr>
        <w:ilvl w:val="1"/>
      </w:numPr>
      <w:spacing w:line="720" w:lineRule="exact"/>
      <w:outlineLvl w:val="1"/>
    </w:pPr>
    <w:rPr>
      <w:rFonts w:ascii="Source Sans Pro SemiBold" w:eastAsiaTheme="minorEastAsia" w:hAnsi="Source Sans Pro SemiBold"/>
      <w:color w:val="5A5A5A" w:themeColor="text1" w:themeTint="A5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038E3"/>
    <w:rPr>
      <w:rFonts w:ascii="Source Sans Pro SemiBold" w:eastAsiaTheme="minorEastAsia" w:hAnsi="Source Sans Pro SemiBold"/>
      <w:color w:val="5A5A5A" w:themeColor="text1" w:themeTint="A5"/>
      <w:spacing w:val="15"/>
      <w:sz w:val="48"/>
    </w:rPr>
  </w:style>
  <w:style w:type="paragraph" w:styleId="TOC1">
    <w:name w:val="toc 1"/>
    <w:basedOn w:val="Normal"/>
    <w:next w:val="Normal"/>
    <w:autoRedefine/>
    <w:uiPriority w:val="39"/>
    <w:unhideWhenUsed/>
    <w:rsid w:val="00DF19CB"/>
    <w:pPr>
      <w:tabs>
        <w:tab w:val="right" w:leader="dot" w:pos="935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44E20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00D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038E3"/>
    <w:rPr>
      <w:rFonts w:ascii="Source Sans Pro SemiBold" w:hAnsi="Source Sans Pro SemiBold"/>
      <w:color w:val="0077C8" w:themeColor="accent1"/>
      <w:u w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3E41B4"/>
    <w:rPr>
      <w:rFonts w:asciiTheme="majorHAnsi" w:eastAsiaTheme="majorEastAsia" w:hAnsiTheme="majorHAnsi" w:cstheme="majorBidi"/>
      <w:b/>
      <w:iCs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0D4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4900D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4900D4"/>
    <w:pPr>
      <w:numPr>
        <w:ilvl w:val="1"/>
        <w:numId w:val="1"/>
      </w:numPr>
      <w:contextualSpacing/>
    </w:pPr>
  </w:style>
  <w:style w:type="paragraph" w:styleId="ListBullet3">
    <w:name w:val="List Bullet 3"/>
    <w:basedOn w:val="Normal"/>
    <w:uiPriority w:val="99"/>
    <w:unhideWhenUsed/>
    <w:rsid w:val="004900D4"/>
    <w:pPr>
      <w:numPr>
        <w:ilvl w:val="2"/>
        <w:numId w:val="1"/>
      </w:numPr>
      <w:contextualSpacing/>
    </w:pPr>
  </w:style>
  <w:style w:type="table" w:styleId="TableGrid">
    <w:name w:val="Table Grid"/>
    <w:basedOn w:val="TableNormal"/>
    <w:uiPriority w:val="59"/>
    <w:rsid w:val="0049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06B3"/>
    <w:pPr>
      <w:suppressAutoHyphens/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D1F94"/>
    <w:pPr>
      <w:spacing w:before="200" w:after="160"/>
      <w:ind w:left="864" w:right="864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3D1F94"/>
    <w:rPr>
      <w:iCs/>
      <w:color w:val="595959" w:themeColor="text1" w:themeTint="A6"/>
      <w:sz w:val="20"/>
    </w:rPr>
  </w:style>
  <w:style w:type="paragraph" w:styleId="ListNumber">
    <w:name w:val="List Number"/>
    <w:basedOn w:val="Normal"/>
    <w:uiPriority w:val="99"/>
    <w:unhideWhenUsed/>
    <w:rsid w:val="00EF7799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F7799"/>
    <w:pPr>
      <w:numPr>
        <w:ilvl w:val="1"/>
        <w:numId w:val="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F7799"/>
    <w:pPr>
      <w:numPr>
        <w:ilvl w:val="2"/>
        <w:numId w:val="2"/>
      </w:numPr>
      <w:contextualSpacing/>
    </w:pPr>
  </w:style>
  <w:style w:type="paragraph" w:styleId="IntenseQuote">
    <w:name w:val="Intense Quote"/>
    <w:aliases w:val="Callout Box"/>
    <w:basedOn w:val="Normal"/>
    <w:next w:val="Normal"/>
    <w:link w:val="IntenseQuoteChar"/>
    <w:uiPriority w:val="30"/>
    <w:qFormat/>
    <w:rsid w:val="00F45493"/>
    <w:pPr>
      <w:pBdr>
        <w:top w:val="single" w:sz="48" w:space="10" w:color="C1E5FF" w:themeColor="accent1" w:themeTint="33"/>
        <w:left w:val="single" w:sz="48" w:space="4" w:color="C1E5FF" w:themeColor="accent1" w:themeTint="33"/>
        <w:bottom w:val="single" w:sz="48" w:space="10" w:color="C1E5FF" w:themeColor="accent1" w:themeTint="33"/>
        <w:right w:val="single" w:sz="48" w:space="4" w:color="C1E5FF" w:themeColor="accent1" w:themeTint="33"/>
      </w:pBdr>
      <w:shd w:val="clear" w:color="auto" w:fill="C1E5FF" w:themeFill="accent1" w:themeFillTint="33"/>
      <w:spacing w:before="360" w:after="360"/>
      <w:ind w:left="576" w:right="576"/>
    </w:pPr>
    <w:rPr>
      <w:iCs/>
    </w:rPr>
  </w:style>
  <w:style w:type="character" w:customStyle="1" w:styleId="IntenseQuoteChar">
    <w:name w:val="Intense Quote Char"/>
    <w:aliases w:val="Callout Box Char"/>
    <w:basedOn w:val="DefaultParagraphFont"/>
    <w:link w:val="IntenseQuote"/>
    <w:uiPriority w:val="30"/>
    <w:rsid w:val="00F45493"/>
    <w:rPr>
      <w:iCs/>
      <w:sz w:val="20"/>
      <w:shd w:val="clear" w:color="auto" w:fill="C1E5FF" w:themeFill="accent1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CA6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6D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6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D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B4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6743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nil"/>
          <w:insideV w:val="nil"/>
        </w:tcBorders>
        <w:shd w:val="clear" w:color="auto" w:fill="0077C8" w:themeFill="accent1"/>
      </w:tcPr>
    </w:tblStylePr>
    <w:tblStylePr w:type="lastRow">
      <w:rPr>
        <w:b/>
        <w:bCs/>
      </w:rPr>
      <w:tblPr/>
      <w:tcPr>
        <w:tcBorders>
          <w:top w:val="double" w:sz="4" w:space="0" w:color="007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1E5FF" w:themeFill="accent1" w:themeFillTint="33"/>
      </w:tcPr>
    </w:tblStylePr>
  </w:style>
  <w:style w:type="paragraph" w:customStyle="1" w:styleId="SupportText">
    <w:name w:val="Support Text"/>
    <w:basedOn w:val="Normal"/>
    <w:qFormat/>
    <w:rsid w:val="003E41B4"/>
    <w:rPr>
      <w:rFonts w:ascii="Source Sans Pro Light" w:hAnsi="Source Sans Pro Light"/>
      <w:noProof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B84ABD"/>
    <w:rPr>
      <w:b/>
      <w:bCs/>
    </w:rPr>
  </w:style>
  <w:style w:type="character" w:customStyle="1" w:styleId="Semibold">
    <w:name w:val="Semibold"/>
    <w:basedOn w:val="Strong"/>
    <w:uiPriority w:val="1"/>
    <w:qFormat/>
    <w:rsid w:val="0029553E"/>
    <w:rPr>
      <w:rFonts w:ascii="Segoe UI Semibold" w:hAnsi="Segoe UI Semibold"/>
      <w:b w:val="0"/>
      <w:bCs/>
      <w:i w:val="0"/>
      <w:noProof/>
    </w:rPr>
  </w:style>
  <w:style w:type="paragraph" w:styleId="BodyText">
    <w:name w:val="Body Text"/>
    <w:basedOn w:val="Normal"/>
    <w:link w:val="BodyTextChar"/>
    <w:uiPriority w:val="1"/>
    <w:qFormat/>
    <w:rsid w:val="00123D93"/>
    <w:pPr>
      <w:widowControl w:val="0"/>
      <w:suppressAutoHyphens w:val="0"/>
      <w:spacing w:after="0" w:line="240" w:lineRule="auto"/>
      <w:ind w:left="820" w:hanging="360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23D93"/>
    <w:rPr>
      <w:rFonts w:ascii="Arial" w:eastAsia="Arial" w:hAnsi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D14F4"/>
    <w:pPr>
      <w:widowControl w:val="0"/>
      <w:suppressAutoHyphens w:val="0"/>
      <w:spacing w:after="0" w:line="240" w:lineRule="auto"/>
    </w:pPr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D1D9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040F"/>
    <w:pPr>
      <w:spacing w:after="0" w:line="240" w:lineRule="auto"/>
    </w:pPr>
    <w:rPr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D4878"/>
    <w:rPr>
      <w:color w:val="151F6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ca.wa.gov/about-hca/programs-and-initiatives/behavioral-health-and-recovery/family-youth-system-partner-round-table-fyspr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risten.royal@hca.wa.gov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J107\Desktop\hca-template-wide-column%20(1).dotx" TargetMode="External"/></Relationships>
</file>

<file path=word/theme/theme1.xml><?xml version="1.0" encoding="utf-8"?>
<a:theme xmlns:a="http://schemas.openxmlformats.org/drawingml/2006/main" name="Office Theme">
  <a:themeElements>
    <a:clrScheme name="HCA1">
      <a:dk1>
        <a:sysClr val="windowText" lastClr="000000"/>
      </a:dk1>
      <a:lt1>
        <a:sysClr val="window" lastClr="FFFFFF"/>
      </a:lt1>
      <a:dk2>
        <a:srgbClr val="151F6D"/>
      </a:dk2>
      <a:lt2>
        <a:srgbClr val="F8E08E"/>
      </a:lt2>
      <a:accent1>
        <a:srgbClr val="0077C8"/>
      </a:accent1>
      <a:accent2>
        <a:srgbClr val="97D700"/>
      </a:accent2>
      <a:accent3>
        <a:srgbClr val="925D9C"/>
      </a:accent3>
      <a:accent4>
        <a:srgbClr val="D2262D"/>
      </a:accent4>
      <a:accent5>
        <a:srgbClr val="FF671F"/>
      </a:accent5>
      <a:accent6>
        <a:srgbClr val="F2A900"/>
      </a:accent6>
      <a:hlink>
        <a:srgbClr val="0077C8"/>
      </a:hlink>
      <a:folHlink>
        <a:srgbClr val="151F6D"/>
      </a:folHlink>
    </a:clrScheme>
    <a:fontScheme name="HCA Regular">
      <a:majorFont>
        <a:latin typeface="Nunit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FC3A4-3143-48DB-9E07-E12725B9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hca-template-wide-column (1)</Template>
  <TotalTime>33</TotalTime>
  <Pages>2</Pages>
  <Words>641</Words>
  <Characters>3660</Characters>
  <Application>Microsoft Office Word</Application>
  <DocSecurity>0</DocSecurity>
  <Lines>30</Lines>
  <Paragraphs>8</Paragraphs>
  <ScaleCrop>false</ScaleCrop>
  <Company>WA State Health Care Authority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 Jennifer (HCA Contractor)</dc:creator>
  <cp:keywords/>
  <dc:description/>
  <cp:lastModifiedBy>Peterson, Jennifer (HCA)</cp:lastModifiedBy>
  <cp:revision>17</cp:revision>
  <dcterms:created xsi:type="dcterms:W3CDTF">2024-06-20T13:56:00Z</dcterms:created>
  <dcterms:modified xsi:type="dcterms:W3CDTF">2024-07-24T04:04:00Z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2022-02-25T16:56:53Z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263ea6c3-12ca-4f7c-a484-ed4ded0b7db3</vt:lpwstr>
  </property>
  <property fmtid="{D5CDD505-2E9C-101B-9397-08002B2CF9AE}" pid="8" name="MSIP_Label_1520fa42-cf58-4c22-8b93-58cf1d3bd1cb_ContentBits">
    <vt:lpwstr>0</vt:lpwstr>
  </property>
</Properties>
</file>