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7DD83" w14:textId="674FA909" w:rsidR="00415636" w:rsidRPr="0078400B" w:rsidRDefault="006B3272" w:rsidP="0078400B">
      <w:pPr>
        <w:pStyle w:val="Title"/>
      </w:pPr>
      <w:r w:rsidRPr="0078400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5465F0B" wp14:editId="7626CACC">
                <wp:simplePos x="0" y="0"/>
                <wp:positionH relativeFrom="margin">
                  <wp:posOffset>0</wp:posOffset>
                </wp:positionH>
                <wp:positionV relativeFrom="paragraph">
                  <wp:posOffset>524510</wp:posOffset>
                </wp:positionV>
                <wp:extent cx="4103370" cy="68580"/>
                <wp:effectExtent l="0" t="0" r="0" b="0"/>
                <wp:wrapNone/>
                <wp:docPr id="3" name="Group 3" descr="artifa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3370" cy="68580"/>
                          <a:chOff x="0" y="0"/>
                          <a:chExt cx="4087906" cy="0"/>
                        </a:xfrm>
                      </wpg:grpSpPr>
                      <wps:wsp>
                        <wps:cNvPr id="5" name="Straight Connector 5"/>
                        <wps:cNvCnPr/>
                        <wps:spPr>
                          <a:xfrm>
                            <a:off x="0" y="0"/>
                            <a:ext cx="14630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1489521" y="0"/>
                            <a:ext cx="146055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H="1">
                            <a:off x="2974904" y="0"/>
                            <a:ext cx="7315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 flipH="1">
                            <a:off x="3732076" y="0"/>
                            <a:ext cx="35583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3F150E1" id="Group 3" o:spid="_x0000_s1026" alt="artifact" style="position:absolute;margin-left:0;margin-top:41.3pt;width:323.1pt;height:5.4pt;z-index:251658240;mso-position-horizontal-relative:margin" coordsize="408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">
                <v:line id="Straight Connector 5" o:spid="_x0000_s1027" style="position:absolute;visibility:visible;mso-wrap-style:square" from="0,0" to="1463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" strokecolor="#f2a900 [3209]" strokeweight="1.5pt">
                  <v:stroke joinstyle="miter"/>
                </v:line>
                <v:line id="Straight Connector 13" o:spid="_x0000_s1028" style="position:absolute;visibility:visible;mso-wrap-style:square" from="14895,0" to="295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" strokecolor="#97d700 [3205]" strokeweight="1.5pt">
                  <v:stroke joinstyle="miter"/>
                </v:line>
                <v:line id="Straight Connector 14" o:spid="_x0000_s1029" style="position:absolute;flip:x;visibility:visible;mso-wrap-style:square" from="29749,0" to="370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" strokecolor="#0077c8 [3204]" strokeweight="1.5pt">
                  <v:stroke joinstyle="miter"/>
                </v:line>
                <v:line id="Straight Connector 18" o:spid="_x0000_s1030" style="position:absolute;flip:x;visibility:visible;mso-wrap-style:square" from="37320,0" to="408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" strokecolor="#925d9c [3206]" strokeweight="1.5pt">
                  <v:stroke joinstyle="miter"/>
                </v:line>
                <w10:wrap anchorx="margin"/>
              </v:group>
            </w:pict>
          </mc:Fallback>
        </mc:AlternateContent>
      </w:r>
      <w:r w:rsidR="00EE6265" w:rsidRPr="0078400B">
        <w:t>I</w:t>
      </w:r>
      <w:r w:rsidR="00A12FED" w:rsidRPr="0078400B">
        <w:t>n</w:t>
      </w:r>
      <w:r w:rsidR="00831627" w:rsidRPr="0078400B">
        <w:t>tent</w:t>
      </w:r>
      <w:r w:rsidR="0077522D" w:rsidRPr="0078400B">
        <w:t xml:space="preserve"> </w:t>
      </w:r>
      <w:r w:rsidR="00EE6265" w:rsidRPr="0078400B">
        <w:t xml:space="preserve">to </w:t>
      </w:r>
      <w:r w:rsidR="00734FAF" w:rsidRPr="0078400B">
        <w:t>P</w:t>
      </w:r>
      <w:r w:rsidR="00EE6265" w:rsidRPr="0078400B">
        <w:t>articipate</w:t>
      </w:r>
      <w:r w:rsidR="00DD018E">
        <w:t xml:space="preserve"> form</w:t>
      </w:r>
      <w:r w:rsidR="00EE6265" w:rsidRPr="0078400B">
        <w:t xml:space="preserve"> </w:t>
      </w:r>
    </w:p>
    <w:p w14:paraId="489CC0AD" w14:textId="2596A928" w:rsidR="006B3272" w:rsidRPr="006B3272" w:rsidRDefault="00110100" w:rsidP="00C35BB9">
      <w:pPr>
        <w:pStyle w:val="Subtitle"/>
        <w:spacing w:before="240"/>
      </w:pPr>
      <w:r>
        <w:t>Call for carceral facility par</w:t>
      </w:r>
      <w:r w:rsidR="00C35BB9">
        <w:t xml:space="preserve">ticipation </w:t>
      </w:r>
      <w:r w:rsidR="004D1804">
        <w:t xml:space="preserve">in </w:t>
      </w:r>
      <w:r>
        <w:t xml:space="preserve">the </w:t>
      </w:r>
      <w:r w:rsidR="004D1804">
        <w:t xml:space="preserve">Reentry </w:t>
      </w:r>
      <w:r w:rsidR="00FA472E">
        <w:t>Initiative</w:t>
      </w:r>
      <w:r w:rsidR="006B3272">
        <w:t xml:space="preserve"> </w:t>
      </w:r>
    </w:p>
    <w:p w14:paraId="60690A51" w14:textId="7B90C872" w:rsidR="00EE6265" w:rsidRDefault="00415636" w:rsidP="000B3D2B">
      <w:r>
        <w:t xml:space="preserve">This </w:t>
      </w:r>
      <w:r w:rsidR="00734FAF">
        <w:t>I</w:t>
      </w:r>
      <w:r w:rsidR="00C35BB9">
        <w:t>ntent</w:t>
      </w:r>
      <w:r w:rsidR="004F5F7D">
        <w:t xml:space="preserve"> </w:t>
      </w:r>
      <w:r w:rsidR="00EE6265">
        <w:t xml:space="preserve">to </w:t>
      </w:r>
      <w:r w:rsidR="00734FAF">
        <w:t>P</w:t>
      </w:r>
      <w:r w:rsidR="00EE6265">
        <w:t>articipate form</w:t>
      </w:r>
      <w:r w:rsidR="004F5F7D">
        <w:t xml:space="preserve"> </w:t>
      </w:r>
      <w:r>
        <w:t xml:space="preserve">expresses </w:t>
      </w:r>
      <w:r w:rsidR="006B3272">
        <w:t>a</w:t>
      </w:r>
      <w:r w:rsidR="00FA472E">
        <w:t xml:space="preserve"> carceral</w:t>
      </w:r>
      <w:r w:rsidR="006B3272">
        <w:t xml:space="preserve"> </w:t>
      </w:r>
      <w:r>
        <w:t>facility</w:t>
      </w:r>
      <w:r w:rsidR="006B3272">
        <w:t>’s</w:t>
      </w:r>
      <w:r w:rsidR="00642B5F">
        <w:t xml:space="preserve"> commitment and</w:t>
      </w:r>
      <w:r>
        <w:t xml:space="preserve"> intent to participate in</w:t>
      </w:r>
      <w:r w:rsidR="00886A7A">
        <w:t xml:space="preserve"> the Reentry Demonstration Initiative (Reentry Initiative)</w:t>
      </w:r>
      <w:r w:rsidR="004F5F7D">
        <w:t xml:space="preserve">. </w:t>
      </w:r>
    </w:p>
    <w:p w14:paraId="4FAECBF3" w14:textId="63565D04" w:rsidR="00415636" w:rsidRDefault="00323693" w:rsidP="000B3D2B">
      <w:r>
        <w:t>Under this initiative, participating facilities are responsible for</w:t>
      </w:r>
      <w:r w:rsidR="0082019E">
        <w:t>:</w:t>
      </w:r>
    </w:p>
    <w:p w14:paraId="5F93B3EE" w14:textId="52AB214F" w:rsidR="00415636" w:rsidRDefault="00415636" w:rsidP="000B3D2B">
      <w:pPr>
        <w:pStyle w:val="ListBullet"/>
      </w:pPr>
      <w:r>
        <w:t>M</w:t>
      </w:r>
      <w:r w:rsidRPr="00415636">
        <w:t>eeting cohort milestones</w:t>
      </w:r>
    </w:p>
    <w:p w14:paraId="20EC8D1F" w14:textId="56F22BFF" w:rsidR="00415636" w:rsidRDefault="00415636" w:rsidP="000B3D2B">
      <w:pPr>
        <w:pStyle w:val="ListBullet"/>
      </w:pPr>
      <w:r>
        <w:t>E</w:t>
      </w:r>
      <w:r w:rsidRPr="00415636">
        <w:t>nsuring that a clien</w:t>
      </w:r>
      <w:r w:rsidR="00966E0B">
        <w:t xml:space="preserve">t </w:t>
      </w:r>
      <w:r w:rsidRPr="00415636">
        <w:t>receive</w:t>
      </w:r>
      <w:r w:rsidR="003C3694">
        <w:t>s</w:t>
      </w:r>
      <w:r w:rsidRPr="00415636">
        <w:t xml:space="preserve"> targeted pre-release services</w:t>
      </w:r>
      <w:r w:rsidR="00EE6265">
        <w:t xml:space="preserve"> </w:t>
      </w:r>
    </w:p>
    <w:p w14:paraId="2E7EDC65" w14:textId="48386229" w:rsidR="00415636" w:rsidRDefault="00415636" w:rsidP="000B3D2B">
      <w:pPr>
        <w:pStyle w:val="ListBullet"/>
      </w:pPr>
      <w:r>
        <w:t>A</w:t>
      </w:r>
      <w:r w:rsidRPr="00415636">
        <w:t xml:space="preserve">dopting an </w:t>
      </w:r>
      <w:r w:rsidR="007300E7">
        <w:t>electronic health record (</w:t>
      </w:r>
      <w:r w:rsidR="000B3D2B">
        <w:t>EHR</w:t>
      </w:r>
      <w:r w:rsidR="007300E7">
        <w:t>)</w:t>
      </w:r>
      <w:r w:rsidRPr="00415636">
        <w:t xml:space="preserve"> that supports </w:t>
      </w:r>
      <w:r w:rsidR="00EE6265">
        <w:t xml:space="preserve">communication with community providers and </w:t>
      </w:r>
      <w:r w:rsidRPr="00415636">
        <w:t>Medicaid billing</w:t>
      </w:r>
    </w:p>
    <w:p w14:paraId="525B17CF" w14:textId="4CF6F9ED" w:rsidR="00415636" w:rsidRPr="00415636" w:rsidRDefault="002D310A" w:rsidP="000B3D2B">
      <w:r>
        <w:t>Once the Health Care Authority (</w:t>
      </w:r>
      <w:r w:rsidR="007300E7">
        <w:t>H</w:t>
      </w:r>
      <w:r w:rsidR="00551DA2">
        <w:t>CA) receives a</w:t>
      </w:r>
      <w:r w:rsidR="00323693">
        <w:t xml:space="preserve"> facility’s</w:t>
      </w:r>
      <w:r w:rsidR="00551DA2">
        <w:t xml:space="preserve"> </w:t>
      </w:r>
      <w:r w:rsidR="005A52D4">
        <w:t xml:space="preserve">completed </w:t>
      </w:r>
      <w:r w:rsidR="0078400B">
        <w:t>I</w:t>
      </w:r>
      <w:r w:rsidR="00EE6265">
        <w:t xml:space="preserve">ntent to </w:t>
      </w:r>
      <w:r w:rsidR="0078400B">
        <w:t>P</w:t>
      </w:r>
      <w:r w:rsidR="00EE6265">
        <w:t>articipate</w:t>
      </w:r>
      <w:r w:rsidR="00551DA2">
        <w:t xml:space="preserve">, we </w:t>
      </w:r>
      <w:r w:rsidR="00890ACC">
        <w:t>will release</w:t>
      </w:r>
      <w:r w:rsidR="00553D6D">
        <w:t xml:space="preserve"> capacity building funding </w:t>
      </w:r>
      <w:r w:rsidR="0031786E">
        <w:t>to</w:t>
      </w:r>
      <w:r w:rsidR="00553D6D">
        <w:t xml:space="preserve"> </w:t>
      </w:r>
      <w:r w:rsidR="005A0221">
        <w:t xml:space="preserve">the facility. We will </w:t>
      </w:r>
      <w:r w:rsidR="00415636">
        <w:t xml:space="preserve">work collaboratively with </w:t>
      </w:r>
      <w:r w:rsidR="00F47CC8">
        <w:t xml:space="preserve">participating </w:t>
      </w:r>
      <w:r w:rsidR="00415636">
        <w:t xml:space="preserve">facilities to </w:t>
      </w:r>
      <w:r w:rsidR="00541A79">
        <w:t xml:space="preserve">help </w:t>
      </w:r>
      <w:r w:rsidR="00415636">
        <w:t xml:space="preserve">complete </w:t>
      </w:r>
      <w:r w:rsidR="006813CE">
        <w:t xml:space="preserve">their </w:t>
      </w:r>
      <w:r w:rsidR="00415636">
        <w:t>unique implementation plans and readiness assessments</w:t>
      </w:r>
      <w:r w:rsidR="00F47CC8">
        <w:t>.</w:t>
      </w:r>
      <w:r w:rsidR="0019225E">
        <w:t xml:space="preserve"> </w:t>
      </w:r>
    </w:p>
    <w:p w14:paraId="796C2803" w14:textId="75996D3B" w:rsidR="00A47A8B" w:rsidRDefault="00A47A8B" w:rsidP="00DC068B">
      <w:pPr>
        <w:spacing w:after="0"/>
      </w:pPr>
      <w:r w:rsidRPr="0019225E">
        <w:rPr>
          <w:rStyle w:val="Semibold"/>
        </w:rPr>
        <w:t>Please note:</w:t>
      </w:r>
      <w:r>
        <w:t xml:space="preserve"> </w:t>
      </w:r>
      <w:r w:rsidR="00EE6265">
        <w:t>O</w:t>
      </w:r>
      <w:r>
        <w:t xml:space="preserve">nce submitted, </w:t>
      </w:r>
      <w:r w:rsidR="00EE6265">
        <w:t xml:space="preserve">this </w:t>
      </w:r>
      <w:r w:rsidR="00B60D00">
        <w:t xml:space="preserve">document </w:t>
      </w:r>
      <w:r>
        <w:t>completes Milestone 1.</w:t>
      </w:r>
      <w:r w:rsidR="00EE6E92">
        <w:t xml:space="preserve"> </w:t>
      </w:r>
      <w:r w:rsidR="00541A79">
        <w:t xml:space="preserve">For more information, </w:t>
      </w:r>
      <w:hyperlink r:id="rId8" w:history="1">
        <w:r w:rsidR="00541A79" w:rsidRPr="009651E7">
          <w:rPr>
            <w:rStyle w:val="Hyperlink"/>
            <w:rFonts w:asciiTheme="minorHAnsi" w:hAnsiTheme="minorHAnsi"/>
          </w:rPr>
          <w:t>read our overview</w:t>
        </w:r>
      </w:hyperlink>
      <w:r w:rsidR="00541A79">
        <w:t>.</w:t>
      </w:r>
    </w:p>
    <w:p w14:paraId="47BC2132" w14:textId="77777777" w:rsidR="008067BF" w:rsidRDefault="008067BF" w:rsidP="00DC068B">
      <w:pPr>
        <w:spacing w:after="0"/>
      </w:pPr>
    </w:p>
    <w:p w14:paraId="3D1E5E8F" w14:textId="511E63D2" w:rsidR="00DD018E" w:rsidRDefault="00DD018E" w:rsidP="00DC068B">
      <w:pPr>
        <w:spacing w:after="0"/>
      </w:pPr>
      <w:r w:rsidRPr="0078400B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E86142" wp14:editId="0EE7DF0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103370" cy="68580"/>
                <wp:effectExtent l="0" t="0" r="0" b="0"/>
                <wp:wrapNone/>
                <wp:docPr id="1162325343" name="Group 1162325343" descr="artifa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3370" cy="68580"/>
                          <a:chOff x="0" y="0"/>
                          <a:chExt cx="4087906" cy="0"/>
                        </a:xfrm>
                      </wpg:grpSpPr>
                      <wps:wsp>
                        <wps:cNvPr id="682712242" name="Straight Connector 682712242"/>
                        <wps:cNvCnPr/>
                        <wps:spPr>
                          <a:xfrm>
                            <a:off x="0" y="0"/>
                            <a:ext cx="14630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8012545" name="Straight Connector 1728012545"/>
                        <wps:cNvCnPr/>
                        <wps:spPr>
                          <a:xfrm>
                            <a:off x="1489521" y="0"/>
                            <a:ext cx="146055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5288254" name="Straight Connector 1115288254"/>
                        <wps:cNvCnPr/>
                        <wps:spPr>
                          <a:xfrm flipH="1">
                            <a:off x="2974904" y="0"/>
                            <a:ext cx="7315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4444844" name="Straight Connector 1634444844"/>
                        <wps:cNvCnPr/>
                        <wps:spPr>
                          <a:xfrm flipH="1">
                            <a:off x="3732076" y="0"/>
                            <a:ext cx="35583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AD653" id="Group 1162325343" o:spid="_x0000_s1026" alt="artifact" style="position:absolute;margin-left:0;margin-top:-.05pt;width:323.1pt;height:5.4pt;z-index:251660288;mso-position-horizontal-relative:margin" coordsize="408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">
                <v:line id="Straight Connector 682712242" o:spid="_x0000_s1027" style="position:absolute;visibility:visible;mso-wrap-style:square" from="0,0" to="1463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" strokecolor="#f2a900 [3209]" strokeweight="1.5pt">
                  <v:stroke joinstyle="miter"/>
                </v:line>
                <v:line id="Straight Connector 1728012545" o:spid="_x0000_s1028" style="position:absolute;visibility:visible;mso-wrap-style:square" from="14895,0" to="295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" strokecolor="#97d700 [3205]" strokeweight="1.5pt">
                  <v:stroke joinstyle="miter"/>
                </v:line>
                <v:line id="Straight Connector 1115288254" o:spid="_x0000_s1029" style="position:absolute;flip:x;visibility:visible;mso-wrap-style:square" from="29749,0" to="370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" strokecolor="#0077c8 [3204]" strokeweight="1.5pt">
                  <v:stroke joinstyle="miter"/>
                </v:line>
                <v:line id="Straight Connector 1634444844" o:spid="_x0000_s1030" style="position:absolute;flip:x;visibility:visible;mso-wrap-style:square" from="37320,0" to="408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" strokecolor="#925d9c [3206]" strokeweight="1.5pt">
                  <v:stroke joinstyle="miter"/>
                </v:line>
                <w10:wrap anchorx="margin"/>
              </v:group>
            </w:pict>
          </mc:Fallback>
        </mc:AlternateContent>
      </w:r>
    </w:p>
    <w:p w14:paraId="0B34C224" w14:textId="42AEA5C1" w:rsidR="00C20DDB" w:rsidRPr="00D83A52" w:rsidRDefault="008067BF" w:rsidP="00DC068B">
      <w:pPr>
        <w:spacing w:after="0"/>
        <w:rPr>
          <w:b/>
          <w:bCs/>
          <w:color w:val="0077C8" w:themeColor="accent1"/>
        </w:rPr>
      </w:pPr>
      <w:r w:rsidRPr="00D83A52">
        <w:rPr>
          <w:rStyle w:val="Strong"/>
        </w:rPr>
        <w:t>Instructions:</w:t>
      </w:r>
      <w:r>
        <w:t xml:space="preserve"> </w:t>
      </w:r>
      <w:r w:rsidR="00C20DDB">
        <w:t>Complete each section below (</w:t>
      </w:r>
      <w:r w:rsidR="00D83A52">
        <w:t xml:space="preserve">in the </w:t>
      </w:r>
      <w:r>
        <w:t>Word</w:t>
      </w:r>
      <w:r w:rsidR="00D83A52">
        <w:t xml:space="preserve"> document</w:t>
      </w:r>
      <w:r w:rsidR="00C20DDB">
        <w:t>)</w:t>
      </w:r>
      <w:r>
        <w:t xml:space="preserve"> and print</w:t>
      </w:r>
      <w:r w:rsidR="00D83A52">
        <w:t xml:space="preserve"> the form.</w:t>
      </w:r>
      <w:r>
        <w:t xml:space="preserve"> </w:t>
      </w:r>
      <w:r w:rsidR="00893856">
        <w:t xml:space="preserve">Provide a signature </w:t>
      </w:r>
      <w:r w:rsidR="00D83A52">
        <w:t xml:space="preserve">at the end </w:t>
      </w:r>
      <w:r w:rsidR="00893856">
        <w:t xml:space="preserve">and scan and email to </w:t>
      </w:r>
      <w:hyperlink r:id="rId9" w:history="1">
        <w:r w:rsidR="00893856" w:rsidRPr="000C6DF5">
          <w:rPr>
            <w:rStyle w:val="Hyperlink"/>
            <w:rFonts w:asciiTheme="minorHAnsi" w:hAnsiTheme="minorHAnsi"/>
            <w:b/>
            <w:bCs/>
          </w:rPr>
          <w:t>HCAReentryDemonstrationProject@hca.wa.gov</w:t>
        </w:r>
      </w:hyperlink>
      <w:r w:rsidR="00D83A52">
        <w:rPr>
          <w:rStyle w:val="Hyperlink"/>
          <w:rFonts w:asciiTheme="minorHAnsi" w:hAnsiTheme="minorHAnsi"/>
          <w:b/>
          <w:bCs/>
        </w:rPr>
        <w:t xml:space="preserve"> </w:t>
      </w:r>
      <w:r w:rsidR="00D83A52">
        <w:t>at your earliest convenience.</w:t>
      </w:r>
      <w:r w:rsidR="00C20DDB">
        <w:t xml:space="preserve"> </w:t>
      </w:r>
    </w:p>
    <w:p w14:paraId="6852E6F3" w14:textId="467C3B8A" w:rsidR="007341FE" w:rsidRDefault="007341FE" w:rsidP="00E60706">
      <w:pPr>
        <w:pStyle w:val="Heading2"/>
      </w:pPr>
      <w:r>
        <w:t>Part 1: Facility information</w:t>
      </w:r>
    </w:p>
    <w:tbl>
      <w:tblPr>
        <w:tblStyle w:val="GridTable6Colorful-Accent1"/>
        <w:tblpPr w:leftFromText="180" w:rightFromText="180" w:vertAnchor="text" w:horzAnchor="margin" w:tblpY="127"/>
        <w:tblW w:w="9715" w:type="dxa"/>
        <w:tblBorders>
          <w:top w:val="single" w:sz="4" w:space="0" w:color="0077C8" w:themeColor="accent1"/>
          <w:left w:val="single" w:sz="4" w:space="0" w:color="0077C8" w:themeColor="accent1"/>
          <w:bottom w:val="single" w:sz="4" w:space="0" w:color="0077C8" w:themeColor="accent1"/>
          <w:right w:val="single" w:sz="4" w:space="0" w:color="0077C8" w:themeColor="accent1"/>
          <w:insideH w:val="single" w:sz="4" w:space="0" w:color="0077C8" w:themeColor="accent1"/>
          <w:insideV w:val="single" w:sz="4" w:space="0" w:color="0077C8" w:themeColor="accent1"/>
        </w:tblBorders>
        <w:tblLook w:val="04A0" w:firstRow="1" w:lastRow="0" w:firstColumn="1" w:lastColumn="0" w:noHBand="0" w:noVBand="1"/>
        <w:tblDescription w:val="This table provides facility information."/>
      </w:tblPr>
      <w:tblGrid>
        <w:gridCol w:w="2048"/>
        <w:gridCol w:w="7667"/>
      </w:tblGrid>
      <w:tr w:rsidR="007341FE" w:rsidRPr="008D36E8" w14:paraId="246B53D3" w14:textId="77777777" w:rsidTr="00AB6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tcBorders>
              <w:bottom w:val="none" w:sz="0" w:space="0" w:color="auto"/>
            </w:tcBorders>
            <w:hideMark/>
          </w:tcPr>
          <w:p w14:paraId="4E708A5C" w14:textId="77777777" w:rsidR="007341FE" w:rsidRPr="008D36E8" w:rsidRDefault="007341FE" w:rsidP="007341FE">
            <w:pPr>
              <w:rPr>
                <w:color w:val="FFFFFF" w:themeColor="background1"/>
              </w:rPr>
            </w:pPr>
            <w:r w:rsidRPr="008D36E8">
              <w:t>Legal name of the facility:</w:t>
            </w:r>
          </w:p>
        </w:tc>
        <w:tc>
          <w:tcPr>
            <w:tcW w:w="7667" w:type="dxa"/>
            <w:tcBorders>
              <w:bottom w:val="none" w:sz="0" w:space="0" w:color="auto"/>
            </w:tcBorders>
          </w:tcPr>
          <w:p w14:paraId="3A853C69" w14:textId="695DCC39" w:rsidR="007341FE" w:rsidRPr="00571FA0" w:rsidRDefault="007341FE" w:rsidP="007341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71FA0">
              <w:rPr>
                <w:b w:val="0"/>
                <w:bCs w:val="0"/>
              </w:rPr>
              <w:t> </w:t>
            </w:r>
          </w:p>
        </w:tc>
      </w:tr>
      <w:tr w:rsidR="00D47FDB" w:rsidRPr="008D36E8" w14:paraId="59C64AE2" w14:textId="77777777" w:rsidTr="00AB6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14:paraId="443CC75D" w14:textId="1AE6190C" w:rsidR="00D47FDB" w:rsidRPr="008D36E8" w:rsidRDefault="00D47FDB" w:rsidP="007341FE">
            <w:r w:rsidRPr="008D36E8">
              <w:t>DBA (</w:t>
            </w:r>
            <w:r w:rsidR="001A1CC1">
              <w:t>d</w:t>
            </w:r>
            <w:r w:rsidRPr="008D36E8">
              <w:t xml:space="preserve">oing </w:t>
            </w:r>
            <w:r w:rsidR="001A1CC1">
              <w:t>b</w:t>
            </w:r>
            <w:r w:rsidRPr="008D36E8">
              <w:t xml:space="preserve">usiness </w:t>
            </w:r>
            <w:r w:rsidR="001A1CC1">
              <w:t>a</w:t>
            </w:r>
            <w:r w:rsidRPr="008D36E8">
              <w:t>s), if different</w:t>
            </w:r>
          </w:p>
        </w:tc>
        <w:tc>
          <w:tcPr>
            <w:tcW w:w="7667" w:type="dxa"/>
            <w:noWrap/>
          </w:tcPr>
          <w:p w14:paraId="6AB91778" w14:textId="77777777" w:rsidR="00D47FDB" w:rsidRPr="00571FA0" w:rsidRDefault="00D47FDB" w:rsidP="007341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20931" w:rsidRPr="008D36E8" w14:paraId="142FCF34" w14:textId="77777777" w:rsidTr="00AB60C7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14:paraId="447B8AA9" w14:textId="796B6FAC" w:rsidR="00A20931" w:rsidRPr="008D36E8" w:rsidRDefault="00A20931" w:rsidP="007341FE">
            <w:r w:rsidRPr="008D36E8">
              <w:t>Physical</w:t>
            </w:r>
            <w:r w:rsidR="00145B34">
              <w:t xml:space="preserve"> a</w:t>
            </w:r>
            <w:r w:rsidRPr="008D36E8">
              <w:t>ddress:</w:t>
            </w:r>
          </w:p>
        </w:tc>
        <w:tc>
          <w:tcPr>
            <w:tcW w:w="7667" w:type="dxa"/>
            <w:noWrap/>
            <w:hideMark/>
          </w:tcPr>
          <w:p w14:paraId="52835A66" w14:textId="77777777" w:rsidR="00A20931" w:rsidRPr="00571FA0" w:rsidRDefault="00A20931" w:rsidP="007341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20931" w:rsidRPr="008D36E8" w14:paraId="53867CA9" w14:textId="77777777" w:rsidTr="00AB6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14:paraId="092CB0B2" w14:textId="2E6A63A8" w:rsidR="00A20931" w:rsidRPr="008D36E8" w:rsidRDefault="00A20931" w:rsidP="007341FE">
            <w:r w:rsidRPr="008D36E8">
              <w:t xml:space="preserve">Mailing </w:t>
            </w:r>
            <w:r w:rsidR="00145B34">
              <w:t>a</w:t>
            </w:r>
            <w:r w:rsidRPr="008D36E8">
              <w:t>ddress:</w:t>
            </w:r>
          </w:p>
        </w:tc>
        <w:tc>
          <w:tcPr>
            <w:tcW w:w="7667" w:type="dxa"/>
            <w:noWrap/>
            <w:hideMark/>
          </w:tcPr>
          <w:p w14:paraId="128355FD" w14:textId="77777777" w:rsidR="00A20931" w:rsidRPr="00571FA0" w:rsidRDefault="00A20931" w:rsidP="007341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1FA0">
              <w:t> </w:t>
            </w:r>
          </w:p>
        </w:tc>
      </w:tr>
      <w:tr w:rsidR="00A20931" w:rsidRPr="008D36E8" w14:paraId="0E48D6E0" w14:textId="77777777" w:rsidTr="00AB60C7">
        <w:trPr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14:paraId="6969509C" w14:textId="576E1AC7" w:rsidR="00A20931" w:rsidRPr="008D36E8" w:rsidRDefault="002903F4" w:rsidP="007341FE">
            <w:r w:rsidRPr="002903F4">
              <w:t>What city</w:t>
            </w:r>
            <w:r>
              <w:t xml:space="preserve"> (cities)</w:t>
            </w:r>
            <w:r w:rsidRPr="002903F4">
              <w:t>, county</w:t>
            </w:r>
            <w:r>
              <w:t xml:space="preserve"> (counties)</w:t>
            </w:r>
            <w:r w:rsidRPr="002903F4">
              <w:t xml:space="preserve">, </w:t>
            </w:r>
            <w:r w:rsidR="00680813">
              <w:t xml:space="preserve">jurisdiction, or </w:t>
            </w:r>
            <w:r w:rsidRPr="002903F4">
              <w:t xml:space="preserve">Native American </w:t>
            </w:r>
            <w:r>
              <w:t>Tribe</w:t>
            </w:r>
            <w:r w:rsidR="00680813">
              <w:t>(s)</w:t>
            </w:r>
            <w:r w:rsidRPr="002903F4">
              <w:t xml:space="preserve"> does this facility primarily serve</w:t>
            </w:r>
            <w:r w:rsidR="00680813">
              <w:t>?</w:t>
            </w:r>
          </w:p>
        </w:tc>
        <w:tc>
          <w:tcPr>
            <w:tcW w:w="7667" w:type="dxa"/>
            <w:noWrap/>
            <w:hideMark/>
          </w:tcPr>
          <w:p w14:paraId="08465C1F" w14:textId="77777777" w:rsidR="00A20931" w:rsidRPr="00571FA0" w:rsidRDefault="00A20931" w:rsidP="007341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1FA0">
              <w:t> </w:t>
            </w:r>
          </w:p>
        </w:tc>
      </w:tr>
      <w:tr w:rsidR="00E25B5E" w:rsidRPr="008D36E8" w14:paraId="7F70E7C5" w14:textId="77777777" w:rsidTr="00AB6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</w:tcPr>
          <w:p w14:paraId="7AE4BBA7" w14:textId="48858004" w:rsidR="00E25B5E" w:rsidRPr="008D36E8" w:rsidRDefault="00E25B5E" w:rsidP="007341FE">
            <w:r w:rsidRPr="008D36E8">
              <w:t xml:space="preserve">Facility </w:t>
            </w:r>
            <w:r w:rsidR="004E1D9D">
              <w:t>t</w:t>
            </w:r>
            <w:r w:rsidRPr="008D36E8">
              <w:t>ype:</w:t>
            </w:r>
          </w:p>
        </w:tc>
        <w:tc>
          <w:tcPr>
            <w:tcW w:w="7667" w:type="dxa"/>
            <w:noWrap/>
          </w:tcPr>
          <w:p w14:paraId="6CCC6F02" w14:textId="3436A9D4" w:rsidR="00633750" w:rsidRDefault="009651E7" w:rsidP="007341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963273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12F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3750">
              <w:t xml:space="preserve"> State p</w:t>
            </w:r>
            <w:r w:rsidR="004976B1" w:rsidRPr="00571FA0">
              <w:t>rison</w:t>
            </w:r>
          </w:p>
          <w:p w14:paraId="0B9AC84C" w14:textId="4C523985" w:rsidR="00633750" w:rsidRDefault="009651E7" w:rsidP="007341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978037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7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B5D89" w:rsidRPr="00571FA0">
              <w:t xml:space="preserve"> C</w:t>
            </w:r>
            <w:r w:rsidR="00633750">
              <w:t>ity or county jail</w:t>
            </w:r>
          </w:p>
          <w:p w14:paraId="519D8EF3" w14:textId="7B5D0DEB" w:rsidR="00633750" w:rsidRDefault="009651E7" w:rsidP="007341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3105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7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3750">
              <w:t xml:space="preserve"> Tribal j</w:t>
            </w:r>
            <w:r w:rsidR="004976B1" w:rsidRPr="00571FA0">
              <w:t>ail</w:t>
            </w:r>
          </w:p>
          <w:p w14:paraId="3D9FB18A" w14:textId="6E0DC4B8" w:rsidR="00633750" w:rsidRDefault="009651E7" w:rsidP="007341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883745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D89" w:rsidRPr="00571FA0">
                  <w:rPr>
                    <w:rFonts w:hint="eastAsia"/>
                  </w:rPr>
                  <w:t>☐</w:t>
                </w:r>
              </w:sdtContent>
            </w:sdt>
            <w:r w:rsidR="00DD018E">
              <w:t xml:space="preserve"> </w:t>
            </w:r>
            <w:r w:rsidR="00633750">
              <w:t>Youth correctional facilit</w:t>
            </w:r>
            <w:r w:rsidR="00B24A79">
              <w:t>y</w:t>
            </w:r>
            <w:r w:rsidR="00EA24E1">
              <w:t xml:space="preserve">, including juvenile rehabilitation centers and juvenile </w:t>
            </w:r>
            <w:r w:rsidR="009312F8">
              <w:br/>
            </w:r>
            <w:r w:rsidR="00DD018E">
              <w:t xml:space="preserve"> </w:t>
            </w:r>
            <w:r w:rsidR="00EA24E1">
              <w:t>detention facilities</w:t>
            </w:r>
          </w:p>
          <w:p w14:paraId="3400029C" w14:textId="18CDBE7A" w:rsidR="00E25B5E" w:rsidRPr="00571FA0" w:rsidRDefault="009651E7" w:rsidP="007341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731915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D8E" w:rsidRPr="00571FA0">
                  <w:rPr>
                    <w:rFonts w:hint="eastAsia"/>
                  </w:rPr>
                  <w:t>☐</w:t>
                </w:r>
              </w:sdtContent>
            </w:sdt>
            <w:r w:rsidR="00803D8E" w:rsidRPr="00571FA0">
              <w:t>Other (please specif</w:t>
            </w:r>
            <w:r w:rsidR="00EA24E1">
              <w:t>y</w:t>
            </w:r>
            <w:r w:rsidR="00803D8E" w:rsidRPr="00571FA0">
              <w:t xml:space="preserve">): </w:t>
            </w:r>
          </w:p>
        </w:tc>
      </w:tr>
      <w:tr w:rsidR="00A20931" w:rsidRPr="008D36E8" w14:paraId="19378C5D" w14:textId="77777777" w:rsidTr="00AB60C7">
        <w:trPr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14:paraId="1B67F90A" w14:textId="5988286C" w:rsidR="00A20931" w:rsidRPr="008D36E8" w:rsidRDefault="00A30452" w:rsidP="007341FE">
            <w:r>
              <w:lastRenderedPageBreak/>
              <w:t xml:space="preserve">Maximum </w:t>
            </w:r>
            <w:r w:rsidR="009E1904">
              <w:t xml:space="preserve">allowed </w:t>
            </w:r>
            <w:r w:rsidR="00415636" w:rsidRPr="008D36E8">
              <w:t>capacity</w:t>
            </w:r>
            <w:r>
              <w:t xml:space="preserve"> of individuals in facility</w:t>
            </w:r>
            <w:r w:rsidR="00A20931" w:rsidRPr="008D36E8">
              <w:t xml:space="preserve">: </w:t>
            </w:r>
          </w:p>
        </w:tc>
        <w:tc>
          <w:tcPr>
            <w:tcW w:w="7667" w:type="dxa"/>
            <w:noWrap/>
            <w:hideMark/>
          </w:tcPr>
          <w:p w14:paraId="7EC9A7CE" w14:textId="77777777" w:rsidR="00A20931" w:rsidRPr="00571FA0" w:rsidRDefault="00A20931" w:rsidP="007341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1FA0">
              <w:t> </w:t>
            </w:r>
          </w:p>
        </w:tc>
      </w:tr>
      <w:tr w:rsidR="001A1CC1" w:rsidRPr="008D36E8" w14:paraId="562C7893" w14:textId="77777777" w:rsidTr="00AB6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hideMark/>
          </w:tcPr>
          <w:p w14:paraId="03108F73" w14:textId="41BD63F9" w:rsidR="001A1CC1" w:rsidRPr="008D36E8" w:rsidRDefault="001A1CC1" w:rsidP="007341FE">
            <w:r w:rsidRPr="008D36E8">
              <w:t xml:space="preserve">Average </w:t>
            </w:r>
            <w:r>
              <w:t>d</w:t>
            </w:r>
            <w:r w:rsidRPr="008D36E8">
              <w:t xml:space="preserve">aily </w:t>
            </w:r>
            <w:r>
              <w:t>p</w:t>
            </w:r>
            <w:r w:rsidRPr="008D36E8">
              <w:t xml:space="preserve">opulation, </w:t>
            </w:r>
            <w:r>
              <w:t xml:space="preserve">as of </w:t>
            </w:r>
            <w:r w:rsidRPr="008D36E8">
              <w:t>March 2024:</w:t>
            </w:r>
          </w:p>
        </w:tc>
        <w:tc>
          <w:tcPr>
            <w:tcW w:w="7667" w:type="dxa"/>
            <w:noWrap/>
            <w:hideMark/>
          </w:tcPr>
          <w:p w14:paraId="567AA1CC" w14:textId="1AAC4F02" w:rsidR="00EA24E1" w:rsidRDefault="009651E7" w:rsidP="00AB60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74793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1CC1" w:rsidRPr="00571FA0">
                  <w:rPr>
                    <w:rFonts w:hint="eastAsia"/>
                  </w:rPr>
                  <w:t>☐</w:t>
                </w:r>
              </w:sdtContent>
            </w:sdt>
            <w:r w:rsidR="001A1CC1" w:rsidRPr="00571FA0">
              <w:t>1-49</w:t>
            </w:r>
            <w:r w:rsidR="00DD018E">
              <w:t xml:space="preserve"> </w:t>
            </w:r>
          </w:p>
          <w:p w14:paraId="6C1E2D9E" w14:textId="77777777" w:rsidR="00EA24E1" w:rsidRDefault="009651E7" w:rsidP="00AB60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985436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1CC1" w:rsidRPr="00571FA0">
                  <w:rPr>
                    <w:rFonts w:hint="eastAsia"/>
                  </w:rPr>
                  <w:t>☐</w:t>
                </w:r>
              </w:sdtContent>
            </w:sdt>
            <w:r w:rsidR="001A1CC1" w:rsidRPr="00571FA0">
              <w:t xml:space="preserve"> 50-249</w:t>
            </w:r>
          </w:p>
          <w:p w14:paraId="1EBE3290" w14:textId="112E986E" w:rsidR="00EA24E1" w:rsidRDefault="009651E7" w:rsidP="00AB60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134215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24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1CC1" w:rsidRPr="00571FA0">
              <w:t xml:space="preserve"> 250-1,000</w:t>
            </w:r>
          </w:p>
          <w:p w14:paraId="2FAB3567" w14:textId="69B9FA24" w:rsidR="001A1CC1" w:rsidRPr="00571FA0" w:rsidRDefault="009651E7" w:rsidP="00AB60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96302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1CC1" w:rsidRPr="00571FA0">
                  <w:rPr>
                    <w:rFonts w:hint="eastAsia"/>
                  </w:rPr>
                  <w:t>☐</w:t>
                </w:r>
              </w:sdtContent>
            </w:sdt>
            <w:r w:rsidR="001A1CC1" w:rsidRPr="00571FA0">
              <w:t xml:space="preserve"> More than 1,000 </w:t>
            </w:r>
          </w:p>
        </w:tc>
      </w:tr>
    </w:tbl>
    <w:p w14:paraId="538B12EA" w14:textId="32421E82" w:rsidR="00DD0308" w:rsidRDefault="00925CD8" w:rsidP="00DD0308">
      <w:pPr>
        <w:pStyle w:val="Heading2"/>
      </w:pPr>
      <w:r>
        <w:t>Part 2: Cohort selection</w:t>
      </w:r>
    </w:p>
    <w:tbl>
      <w:tblPr>
        <w:tblStyle w:val="GridTable6Colorful-Accent1"/>
        <w:tblpPr w:leftFromText="180" w:rightFromText="180" w:vertAnchor="text" w:horzAnchor="margin" w:tblpY="105"/>
        <w:tblW w:w="9625" w:type="dxa"/>
        <w:tblBorders>
          <w:top w:val="single" w:sz="4" w:space="0" w:color="0077C8" w:themeColor="accent1"/>
          <w:left w:val="single" w:sz="4" w:space="0" w:color="0077C8" w:themeColor="accent1"/>
          <w:bottom w:val="single" w:sz="4" w:space="0" w:color="0077C8" w:themeColor="accent1"/>
          <w:right w:val="single" w:sz="4" w:space="0" w:color="0077C8" w:themeColor="accent1"/>
          <w:insideH w:val="single" w:sz="4" w:space="0" w:color="0077C8" w:themeColor="accent1"/>
          <w:insideV w:val="single" w:sz="4" w:space="0" w:color="0077C8" w:themeColor="accent1"/>
        </w:tblBorders>
        <w:tblLook w:val="04A0" w:firstRow="1" w:lastRow="0" w:firstColumn="1" w:lastColumn="0" w:noHBand="0" w:noVBand="1"/>
        <w:tblDescription w:val="This table provides the cohort selection. "/>
      </w:tblPr>
      <w:tblGrid>
        <w:gridCol w:w="2028"/>
        <w:gridCol w:w="7597"/>
      </w:tblGrid>
      <w:tr w:rsidR="00DD0308" w:rsidRPr="00EF7AF0" w14:paraId="47A25D4A" w14:textId="77777777" w:rsidTr="00136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  <w:tcBorders>
              <w:bottom w:val="none" w:sz="0" w:space="0" w:color="auto"/>
            </w:tcBorders>
            <w:noWrap/>
            <w:hideMark/>
          </w:tcPr>
          <w:p w14:paraId="4DD7F704" w14:textId="0395A75A" w:rsidR="00DD0308" w:rsidRPr="00EF7AF0" w:rsidRDefault="00BB6454" w:rsidP="00136EAE">
            <w:r>
              <w:t>Which cohort</w:t>
            </w:r>
            <w:r w:rsidR="00280584">
              <w:t xml:space="preserve"> will your facility go-live with?</w:t>
            </w:r>
          </w:p>
        </w:tc>
        <w:tc>
          <w:tcPr>
            <w:tcW w:w="7597" w:type="dxa"/>
            <w:tcBorders>
              <w:bottom w:val="none" w:sz="0" w:space="0" w:color="auto"/>
            </w:tcBorders>
            <w:noWrap/>
            <w:hideMark/>
          </w:tcPr>
          <w:p w14:paraId="4BD87AB0" w14:textId="768456E3" w:rsidR="00925CD8" w:rsidRDefault="009651E7" w:rsidP="00136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0787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6337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326337">
              <w:rPr>
                <w:b w:val="0"/>
                <w:bCs w:val="0"/>
              </w:rPr>
              <w:t xml:space="preserve"> </w:t>
            </w:r>
            <w:r w:rsidR="00280584" w:rsidRPr="00477A66">
              <w:rPr>
                <w:b w:val="0"/>
                <w:bCs w:val="0"/>
              </w:rPr>
              <w:t>Cohort 1</w:t>
            </w:r>
            <w:r w:rsidR="000571F0">
              <w:rPr>
                <w:b w:val="0"/>
                <w:bCs w:val="0"/>
              </w:rPr>
              <w:t>, go-live July 1, 202</w:t>
            </w:r>
            <w:r w:rsidR="00925CD8">
              <w:rPr>
                <w:b w:val="0"/>
                <w:bCs w:val="0"/>
              </w:rPr>
              <w:t>5</w:t>
            </w:r>
            <w:r w:rsidR="00DD018E">
              <w:rPr>
                <w:b w:val="0"/>
                <w:bCs w:val="0"/>
              </w:rPr>
              <w:t xml:space="preserve"> </w:t>
            </w:r>
          </w:p>
          <w:p w14:paraId="3A978D03" w14:textId="58CB4AF6" w:rsidR="00925CD8" w:rsidRDefault="009651E7" w:rsidP="00136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52712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0584" w:rsidRPr="00477A66">
                  <w:rPr>
                    <w:rFonts w:hint="eastAsia"/>
                    <w:b w:val="0"/>
                    <w:bCs w:val="0"/>
                  </w:rPr>
                  <w:t>☐</w:t>
                </w:r>
              </w:sdtContent>
            </w:sdt>
            <w:r w:rsidR="00280584" w:rsidRPr="00477A66">
              <w:rPr>
                <w:b w:val="0"/>
                <w:bCs w:val="0"/>
              </w:rPr>
              <w:t xml:space="preserve"> Cohort 2</w:t>
            </w:r>
            <w:r w:rsidR="000571F0">
              <w:rPr>
                <w:b w:val="0"/>
                <w:bCs w:val="0"/>
              </w:rPr>
              <w:t>, go-live Jan</w:t>
            </w:r>
            <w:r w:rsidR="009312F8">
              <w:rPr>
                <w:b w:val="0"/>
                <w:bCs w:val="0"/>
              </w:rPr>
              <w:t>uary</w:t>
            </w:r>
            <w:r w:rsidR="000571F0">
              <w:rPr>
                <w:b w:val="0"/>
                <w:bCs w:val="0"/>
              </w:rPr>
              <w:t xml:space="preserve"> 1, 2026</w:t>
            </w:r>
          </w:p>
          <w:p w14:paraId="5E472FF9" w14:textId="5E1F0F8F" w:rsidR="00044522" w:rsidRDefault="009651E7" w:rsidP="00136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130155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0584" w:rsidRPr="00477A66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280584" w:rsidRPr="00477A66">
              <w:rPr>
                <w:b w:val="0"/>
                <w:bCs w:val="0"/>
              </w:rPr>
              <w:t xml:space="preserve"> Cohort 3</w:t>
            </w:r>
            <w:r w:rsidR="000571F0">
              <w:rPr>
                <w:b w:val="0"/>
                <w:bCs w:val="0"/>
              </w:rPr>
              <w:t>, go-live July 1, 2026</w:t>
            </w:r>
            <w:r w:rsidR="00DD018E">
              <w:rPr>
                <w:b w:val="0"/>
                <w:bCs w:val="0"/>
              </w:rPr>
              <w:t xml:space="preserve"> </w:t>
            </w:r>
          </w:p>
          <w:p w14:paraId="1608F9A8" w14:textId="76913347" w:rsidR="00A47A8B" w:rsidRDefault="00A47A8B" w:rsidP="00A47A8B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47A8B">
              <w:rPr>
                <w:rStyle w:val="Strong"/>
                <w:b/>
                <w:bCs/>
              </w:rPr>
              <w:t>Facilities that want to launch</w:t>
            </w:r>
            <w:r w:rsidR="00DD018E">
              <w:rPr>
                <w:rStyle w:val="Strong"/>
                <w:b/>
                <w:bCs/>
              </w:rPr>
              <w:t>/</w:t>
            </w:r>
            <w:r w:rsidRPr="00A47A8B">
              <w:rPr>
                <w:rStyle w:val="Strong"/>
                <w:b/>
                <w:bCs/>
              </w:rPr>
              <w:t>go-live on July 1, 2025,</w:t>
            </w:r>
            <w:r w:rsidR="00DD018E">
              <w:rPr>
                <w:rStyle w:val="Strong"/>
                <w:b/>
                <w:bCs/>
              </w:rPr>
              <w:t xml:space="preserve"> should</w:t>
            </w:r>
            <w:r w:rsidRPr="00A47A8B">
              <w:rPr>
                <w:rStyle w:val="Strong"/>
                <w:b/>
                <w:bCs/>
              </w:rPr>
              <w:t xml:space="preserve"> submit their </w:t>
            </w:r>
            <w:r w:rsidR="00EB10C4">
              <w:rPr>
                <w:rStyle w:val="Strong"/>
                <w:b/>
                <w:bCs/>
              </w:rPr>
              <w:t>Intent to Participate</w:t>
            </w:r>
            <w:r w:rsidRPr="00A47A8B">
              <w:rPr>
                <w:rStyle w:val="Strong"/>
                <w:b/>
                <w:bCs/>
              </w:rPr>
              <w:t xml:space="preserve"> to HCA by June 1, 2024.</w:t>
            </w:r>
          </w:p>
          <w:p w14:paraId="712C32B6" w14:textId="6F621C29" w:rsidR="00477A66" w:rsidRPr="00477A66" w:rsidRDefault="00477A66" w:rsidP="00136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</w:tbl>
    <w:p w14:paraId="5B5D8A84" w14:textId="309773BF" w:rsidR="001A1CC1" w:rsidRDefault="001A1CC1" w:rsidP="00E60706">
      <w:pPr>
        <w:pStyle w:val="Heading2"/>
      </w:pPr>
      <w:r>
        <w:t xml:space="preserve">Part </w:t>
      </w:r>
      <w:r w:rsidR="00925CD8">
        <w:t>3</w:t>
      </w:r>
      <w:r>
        <w:t xml:space="preserve">: </w:t>
      </w:r>
      <w:r w:rsidR="00466C9A">
        <w:t>S</w:t>
      </w:r>
      <w:r>
        <w:t>ubmitter’s contact information</w:t>
      </w:r>
    </w:p>
    <w:tbl>
      <w:tblPr>
        <w:tblStyle w:val="GridTable6Colorful-Accent1"/>
        <w:tblpPr w:leftFromText="180" w:rightFromText="180" w:vertAnchor="text" w:horzAnchor="margin" w:tblpY="105"/>
        <w:tblW w:w="9625" w:type="dxa"/>
        <w:tblBorders>
          <w:top w:val="single" w:sz="4" w:space="0" w:color="0077C8" w:themeColor="accent1"/>
          <w:left w:val="single" w:sz="4" w:space="0" w:color="0077C8" w:themeColor="accent1"/>
          <w:bottom w:val="single" w:sz="4" w:space="0" w:color="0077C8" w:themeColor="accent1"/>
          <w:right w:val="single" w:sz="4" w:space="0" w:color="0077C8" w:themeColor="accent1"/>
          <w:insideH w:val="single" w:sz="4" w:space="0" w:color="0077C8" w:themeColor="accent1"/>
          <w:insideV w:val="single" w:sz="4" w:space="0" w:color="0077C8" w:themeColor="accent1"/>
        </w:tblBorders>
        <w:tblLook w:val="04A0" w:firstRow="1" w:lastRow="0" w:firstColumn="1" w:lastColumn="0" w:noHBand="0" w:noVBand="1"/>
        <w:tblDescription w:val="This table provides the submitter’s contact information."/>
      </w:tblPr>
      <w:tblGrid>
        <w:gridCol w:w="2028"/>
        <w:gridCol w:w="7597"/>
      </w:tblGrid>
      <w:tr w:rsidR="001926DE" w:rsidRPr="00EF7AF0" w14:paraId="77751015" w14:textId="77777777" w:rsidTr="00AB6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  <w:tcBorders>
              <w:bottom w:val="none" w:sz="0" w:space="0" w:color="auto"/>
            </w:tcBorders>
            <w:noWrap/>
            <w:hideMark/>
          </w:tcPr>
          <w:p w14:paraId="5B971759" w14:textId="165320BD" w:rsidR="001926DE" w:rsidRPr="00EF7AF0" w:rsidRDefault="00B26494" w:rsidP="001A1CC1">
            <w:r>
              <w:t>First and last</w:t>
            </w:r>
            <w:r w:rsidRPr="00EF7AF0">
              <w:t xml:space="preserve"> </w:t>
            </w:r>
            <w:r w:rsidR="001926DE" w:rsidRPr="00EF7AF0">
              <w:t>name:</w:t>
            </w:r>
          </w:p>
        </w:tc>
        <w:tc>
          <w:tcPr>
            <w:tcW w:w="7597" w:type="dxa"/>
            <w:tcBorders>
              <w:bottom w:val="none" w:sz="0" w:space="0" w:color="auto"/>
            </w:tcBorders>
            <w:noWrap/>
            <w:hideMark/>
          </w:tcPr>
          <w:p w14:paraId="4E679968" w14:textId="77777777" w:rsidR="001926DE" w:rsidRPr="00571FA0" w:rsidRDefault="001926DE" w:rsidP="001A1C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71FA0">
              <w:rPr>
                <w:b w:val="0"/>
                <w:bCs w:val="0"/>
              </w:rPr>
              <w:t> </w:t>
            </w:r>
          </w:p>
        </w:tc>
      </w:tr>
      <w:tr w:rsidR="001926DE" w:rsidRPr="00EF7AF0" w14:paraId="52BE5999" w14:textId="77777777" w:rsidTr="00AB6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  <w:noWrap/>
            <w:hideMark/>
          </w:tcPr>
          <w:p w14:paraId="60F6E5A5" w14:textId="04E6C1F2" w:rsidR="001926DE" w:rsidRPr="00EF7AF0" w:rsidRDefault="008E2653" w:rsidP="001A1CC1">
            <w:r>
              <w:t>Title</w:t>
            </w:r>
            <w:r w:rsidR="001926DE" w:rsidRPr="00EF7AF0">
              <w:t>:</w:t>
            </w:r>
          </w:p>
        </w:tc>
        <w:tc>
          <w:tcPr>
            <w:tcW w:w="7597" w:type="dxa"/>
            <w:noWrap/>
            <w:hideMark/>
          </w:tcPr>
          <w:p w14:paraId="7AD4DA0F" w14:textId="77777777" w:rsidR="001926DE" w:rsidRPr="00571FA0" w:rsidRDefault="001926DE" w:rsidP="001A1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1FA0">
              <w:t> </w:t>
            </w:r>
          </w:p>
        </w:tc>
      </w:tr>
      <w:tr w:rsidR="001926DE" w:rsidRPr="00EF7AF0" w14:paraId="77312EB4" w14:textId="77777777" w:rsidTr="00AB60C7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  <w:noWrap/>
            <w:hideMark/>
          </w:tcPr>
          <w:p w14:paraId="6B802F00" w14:textId="71068AC5" w:rsidR="001926DE" w:rsidRPr="00EF7AF0" w:rsidRDefault="008E2653" w:rsidP="001A1CC1">
            <w:r>
              <w:t>Phone</w:t>
            </w:r>
            <w:r w:rsidR="001926DE" w:rsidRPr="00EF7AF0">
              <w:t>:</w:t>
            </w:r>
          </w:p>
        </w:tc>
        <w:tc>
          <w:tcPr>
            <w:tcW w:w="7597" w:type="dxa"/>
            <w:noWrap/>
            <w:hideMark/>
          </w:tcPr>
          <w:p w14:paraId="2F980CD6" w14:textId="77777777" w:rsidR="001926DE" w:rsidRPr="00571FA0" w:rsidRDefault="001926DE" w:rsidP="001A1C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1FA0">
              <w:t> </w:t>
            </w:r>
          </w:p>
        </w:tc>
      </w:tr>
      <w:tr w:rsidR="001926DE" w:rsidRPr="00EF7AF0" w14:paraId="5EECC5EE" w14:textId="77777777" w:rsidTr="00AB6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  <w:noWrap/>
            <w:hideMark/>
          </w:tcPr>
          <w:p w14:paraId="34D99BBD" w14:textId="77777777" w:rsidR="001926DE" w:rsidRPr="00EF7AF0" w:rsidRDefault="001926DE" w:rsidP="001A1CC1">
            <w:r w:rsidRPr="00EF7AF0">
              <w:t>Email:</w:t>
            </w:r>
          </w:p>
        </w:tc>
        <w:tc>
          <w:tcPr>
            <w:tcW w:w="7597" w:type="dxa"/>
            <w:noWrap/>
            <w:hideMark/>
          </w:tcPr>
          <w:p w14:paraId="1B386E50" w14:textId="77777777" w:rsidR="001926DE" w:rsidRPr="00571FA0" w:rsidRDefault="001926DE" w:rsidP="001A1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1FA0">
              <w:t> </w:t>
            </w:r>
          </w:p>
        </w:tc>
      </w:tr>
      <w:tr w:rsidR="001926DE" w:rsidRPr="00EF7AF0" w14:paraId="348D9141" w14:textId="77777777" w:rsidTr="00AB60C7">
        <w:trPr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  <w:noWrap/>
          </w:tcPr>
          <w:p w14:paraId="3C72379E" w14:textId="0E1BB56D" w:rsidR="001926DE" w:rsidRPr="00EF7AF0" w:rsidRDefault="00DC068B" w:rsidP="001A1CC1">
            <w:r>
              <w:t xml:space="preserve">Name of </w:t>
            </w:r>
            <w:r w:rsidR="00901C98">
              <w:t>f</w:t>
            </w:r>
            <w:r w:rsidR="001926DE" w:rsidRPr="00EF7AF0">
              <w:t xml:space="preserve">acility </w:t>
            </w:r>
            <w:r w:rsidR="00901C98">
              <w:t>d</w:t>
            </w:r>
            <w:r w:rsidR="001926DE" w:rsidRPr="00EF7AF0">
              <w:t xml:space="preserve">irector </w:t>
            </w:r>
            <w:r w:rsidR="00B24A79">
              <w:br/>
            </w:r>
            <w:r w:rsidR="001926DE" w:rsidRPr="00EF7AF0">
              <w:t>(or equivalent</w:t>
            </w:r>
            <w:r>
              <w:t>)</w:t>
            </w:r>
            <w:r w:rsidR="00A30452">
              <w:t>:</w:t>
            </w:r>
          </w:p>
        </w:tc>
        <w:tc>
          <w:tcPr>
            <w:tcW w:w="7597" w:type="dxa"/>
            <w:noWrap/>
          </w:tcPr>
          <w:p w14:paraId="04CC816B" w14:textId="77777777" w:rsidR="001926DE" w:rsidRPr="00571FA0" w:rsidRDefault="001926DE" w:rsidP="001A1C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926DE" w:rsidRPr="00EF7AF0" w14:paraId="28E7EC71" w14:textId="77777777" w:rsidTr="00AB6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dxa"/>
            <w:noWrap/>
          </w:tcPr>
          <w:p w14:paraId="360A4AF9" w14:textId="2EE691EE" w:rsidR="001926DE" w:rsidRPr="00EF7AF0" w:rsidRDefault="001926DE" w:rsidP="001A1CC1">
            <w:bookmarkStart w:id="0" w:name="_Hlk164686509"/>
            <w:r w:rsidRPr="00EF7AF0">
              <w:t xml:space="preserve">Person or entity authorizing participation </w:t>
            </w:r>
            <w:bookmarkEnd w:id="0"/>
            <w:r w:rsidR="00B24A79">
              <w:br/>
            </w:r>
            <w:r w:rsidRPr="00EF7AF0">
              <w:t>(if different</w:t>
            </w:r>
            <w:r w:rsidR="00901C98">
              <w:t xml:space="preserve"> than </w:t>
            </w:r>
            <w:r w:rsidR="00DC068B">
              <w:t xml:space="preserve">the </w:t>
            </w:r>
            <w:r w:rsidR="00901C98">
              <w:t>director</w:t>
            </w:r>
            <w:r w:rsidR="00EE6E92">
              <w:t xml:space="preserve"> or </w:t>
            </w:r>
            <w:r w:rsidR="00901C98">
              <w:t>equivalent</w:t>
            </w:r>
            <w:r w:rsidRPr="00EF7AF0">
              <w:t>)</w:t>
            </w:r>
            <w:r w:rsidR="00A30452">
              <w:t>:</w:t>
            </w:r>
          </w:p>
        </w:tc>
        <w:tc>
          <w:tcPr>
            <w:tcW w:w="7597" w:type="dxa"/>
            <w:noWrap/>
          </w:tcPr>
          <w:p w14:paraId="43EAFC90" w14:textId="77777777" w:rsidR="001926DE" w:rsidRPr="00571FA0" w:rsidRDefault="001926DE" w:rsidP="001A1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F1F2B05" w14:textId="77777777" w:rsidR="00FB3F96" w:rsidRDefault="00FB3F96" w:rsidP="00E60706">
      <w:pPr>
        <w:pStyle w:val="Heading2"/>
        <w:sectPr w:rsidR="00FB3F96" w:rsidSect="003522A9">
          <w:headerReference w:type="default" r:id="rId10"/>
          <w:footerReference w:type="default" r:id="rId11"/>
          <w:headerReference w:type="first" r:id="rId12"/>
          <w:pgSz w:w="12240" w:h="15840"/>
          <w:pgMar w:top="1440" w:right="1440" w:bottom="720" w:left="1440" w:header="720" w:footer="288" w:gutter="0"/>
          <w:cols w:space="720"/>
          <w:docGrid w:linePitch="360"/>
        </w:sectPr>
      </w:pPr>
    </w:p>
    <w:p w14:paraId="530109DB" w14:textId="6279464D" w:rsidR="001A1CC1" w:rsidRDefault="001A1CC1" w:rsidP="00E60706">
      <w:pPr>
        <w:pStyle w:val="Heading2"/>
      </w:pPr>
      <w:r>
        <w:lastRenderedPageBreak/>
        <w:t xml:space="preserve">Part </w:t>
      </w:r>
      <w:r w:rsidR="00925CD8">
        <w:t>4</w:t>
      </w:r>
      <w:r>
        <w:t>: IT information (if applicable)</w:t>
      </w:r>
    </w:p>
    <w:tbl>
      <w:tblPr>
        <w:tblStyle w:val="GridTable6Colorful-Accent1"/>
        <w:tblpPr w:leftFromText="180" w:rightFromText="180" w:vertAnchor="text" w:horzAnchor="margin" w:tblpY="57"/>
        <w:tblW w:w="9625" w:type="dxa"/>
        <w:tblBorders>
          <w:top w:val="single" w:sz="4" w:space="0" w:color="0077C8" w:themeColor="accent1"/>
          <w:left w:val="single" w:sz="4" w:space="0" w:color="0077C8" w:themeColor="accent1"/>
          <w:bottom w:val="single" w:sz="4" w:space="0" w:color="0077C8" w:themeColor="accent1"/>
          <w:right w:val="single" w:sz="4" w:space="0" w:color="0077C8" w:themeColor="accent1"/>
          <w:insideH w:val="single" w:sz="4" w:space="0" w:color="0077C8" w:themeColor="accent1"/>
          <w:insideV w:val="single" w:sz="4" w:space="0" w:color="0077C8" w:themeColor="accent1"/>
        </w:tblBorders>
        <w:tblLook w:val="04A0" w:firstRow="1" w:lastRow="0" w:firstColumn="1" w:lastColumn="0" w:noHBand="0" w:noVBand="1"/>
        <w:tblDescription w:val="This table provides IT information (if applicable)."/>
      </w:tblPr>
      <w:tblGrid>
        <w:gridCol w:w="2099"/>
        <w:gridCol w:w="7526"/>
      </w:tblGrid>
      <w:tr w:rsidR="00941256" w:rsidRPr="001A1CC1" w14:paraId="30BC0BBA" w14:textId="77777777" w:rsidTr="00AB6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tcBorders>
              <w:bottom w:val="none" w:sz="0" w:space="0" w:color="auto"/>
            </w:tcBorders>
          </w:tcPr>
          <w:p w14:paraId="71D6D5C5" w14:textId="6A2BBBA5" w:rsidR="00941256" w:rsidRPr="001A1CC1" w:rsidRDefault="00941256" w:rsidP="001A1CC1">
            <w:r w:rsidRPr="001A1CC1">
              <w:t xml:space="preserve">Does </w:t>
            </w:r>
            <w:r w:rsidR="00901C98" w:rsidRPr="001A1CC1">
              <w:t>your</w:t>
            </w:r>
            <w:r w:rsidRPr="001A1CC1">
              <w:t xml:space="preserve"> facility currently use an </w:t>
            </w:r>
            <w:r w:rsidR="00901C98" w:rsidRPr="001A1CC1">
              <w:t>electronic health record (EHR)</w:t>
            </w:r>
            <w:r w:rsidRPr="001A1CC1">
              <w:t xml:space="preserve"> platform? </w:t>
            </w:r>
          </w:p>
        </w:tc>
        <w:tc>
          <w:tcPr>
            <w:tcW w:w="7526" w:type="dxa"/>
            <w:tcBorders>
              <w:bottom w:val="none" w:sz="0" w:space="0" w:color="auto"/>
            </w:tcBorders>
            <w:noWrap/>
          </w:tcPr>
          <w:p w14:paraId="7435E597" w14:textId="66073263" w:rsidR="00541A79" w:rsidRPr="00541A79" w:rsidRDefault="009651E7" w:rsidP="00552E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sdt>
              <w:sdtPr>
                <w:id w:val="-814177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A79" w:rsidRPr="00541A79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941256" w:rsidRPr="00541A79">
              <w:rPr>
                <w:b w:val="0"/>
                <w:bCs w:val="0"/>
              </w:rPr>
              <w:t xml:space="preserve"> Yes</w:t>
            </w:r>
          </w:p>
          <w:p w14:paraId="59D3E319" w14:textId="52B5B4D6" w:rsidR="00552E91" w:rsidRPr="00541A79" w:rsidRDefault="009651E7" w:rsidP="00552E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sdt>
              <w:sdtPr>
                <w:id w:val="642233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1A21" w:rsidRPr="00541A79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941256" w:rsidRPr="00541A79">
              <w:rPr>
                <w:b w:val="0"/>
                <w:bCs w:val="0"/>
              </w:rPr>
              <w:t xml:space="preserve"> No</w:t>
            </w:r>
          </w:p>
        </w:tc>
      </w:tr>
      <w:tr w:rsidR="00941256" w:rsidRPr="001A1CC1" w14:paraId="3DEE72B3" w14:textId="77777777" w:rsidTr="00AB6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35A5D0D0" w14:textId="39EA7E61" w:rsidR="00941256" w:rsidRPr="001A1CC1" w:rsidRDefault="00941256" w:rsidP="001A1CC1">
            <w:r w:rsidRPr="001A1CC1">
              <w:t xml:space="preserve">If yes, what is the name of the platform and the current version number </w:t>
            </w:r>
            <w:r w:rsidR="00B24A79">
              <w:br/>
            </w:r>
            <w:r w:rsidRPr="001A1CC1">
              <w:t>(if known)</w:t>
            </w:r>
            <w:r w:rsidR="00901C98" w:rsidRPr="001A1CC1">
              <w:t>?</w:t>
            </w:r>
          </w:p>
        </w:tc>
        <w:tc>
          <w:tcPr>
            <w:tcW w:w="7526" w:type="dxa"/>
            <w:noWrap/>
          </w:tcPr>
          <w:p w14:paraId="35489E52" w14:textId="77777777" w:rsidR="00941256" w:rsidRPr="00571FA0" w:rsidRDefault="00941256" w:rsidP="001A1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941256" w:rsidRPr="001A1CC1" w14:paraId="00D06EE4" w14:textId="77777777" w:rsidTr="00E6442A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020D3E5B" w14:textId="5E334975" w:rsidR="00941256" w:rsidRPr="001A1CC1" w:rsidRDefault="00A30452" w:rsidP="001A1CC1">
            <w:r>
              <w:t>IT contact first and last name</w:t>
            </w:r>
            <w:r w:rsidR="00941256" w:rsidRPr="001A1CC1">
              <w:t xml:space="preserve">: </w:t>
            </w:r>
          </w:p>
        </w:tc>
        <w:tc>
          <w:tcPr>
            <w:tcW w:w="7526" w:type="dxa"/>
            <w:noWrap/>
          </w:tcPr>
          <w:p w14:paraId="511DD710" w14:textId="77777777" w:rsidR="00941256" w:rsidRPr="00571FA0" w:rsidRDefault="00941256" w:rsidP="001A1C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571FA0">
              <w:rPr>
                <w:b/>
                <w:bCs/>
              </w:rPr>
              <w:t> </w:t>
            </w:r>
          </w:p>
        </w:tc>
      </w:tr>
      <w:tr w:rsidR="00A30452" w:rsidRPr="001A1CC1" w14:paraId="1E0A9ACE" w14:textId="77777777" w:rsidTr="00E64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73BC53AF" w14:textId="3824C751" w:rsidR="00A30452" w:rsidRPr="001A1CC1" w:rsidRDefault="00A30452" w:rsidP="001A1CC1">
            <w:r>
              <w:t xml:space="preserve">IT </w:t>
            </w:r>
            <w:r w:rsidR="00E41A21">
              <w:t>c</w:t>
            </w:r>
            <w:r>
              <w:t>ontact</w:t>
            </w:r>
            <w:r w:rsidR="00E41A21">
              <w:t xml:space="preserve"> t</w:t>
            </w:r>
            <w:r w:rsidR="008E2653">
              <w:t>itle</w:t>
            </w:r>
            <w:r>
              <w:t>:</w:t>
            </w:r>
          </w:p>
        </w:tc>
        <w:tc>
          <w:tcPr>
            <w:tcW w:w="7526" w:type="dxa"/>
            <w:noWrap/>
          </w:tcPr>
          <w:p w14:paraId="1AE35397" w14:textId="77777777" w:rsidR="00A30452" w:rsidRPr="00571FA0" w:rsidRDefault="00A30452" w:rsidP="001A1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A30452" w:rsidRPr="001A1CC1" w14:paraId="28D88B59" w14:textId="77777777" w:rsidTr="00E6442A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260CB492" w14:textId="597958EE" w:rsidR="00A30452" w:rsidRPr="001A1CC1" w:rsidRDefault="00A30452" w:rsidP="001A1CC1">
            <w:r>
              <w:t xml:space="preserve">IT </w:t>
            </w:r>
            <w:r w:rsidR="00E41A21">
              <w:t>c</w:t>
            </w:r>
            <w:r>
              <w:t xml:space="preserve">ontact </w:t>
            </w:r>
            <w:r w:rsidR="00E41A21">
              <w:t>p</w:t>
            </w:r>
            <w:r w:rsidR="008E2653">
              <w:t>hone</w:t>
            </w:r>
            <w:r>
              <w:t xml:space="preserve">: </w:t>
            </w:r>
          </w:p>
        </w:tc>
        <w:tc>
          <w:tcPr>
            <w:tcW w:w="7526" w:type="dxa"/>
            <w:noWrap/>
          </w:tcPr>
          <w:p w14:paraId="50780EB1" w14:textId="77777777" w:rsidR="00A30452" w:rsidRPr="00571FA0" w:rsidRDefault="00A30452" w:rsidP="001A1C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941256" w:rsidRPr="001A1CC1" w14:paraId="65A41781" w14:textId="77777777" w:rsidTr="00541A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</w:tcPr>
          <w:p w14:paraId="573ABE6C" w14:textId="088FD39E" w:rsidR="00A30452" w:rsidRPr="00541A79" w:rsidRDefault="00A30452" w:rsidP="00541A79">
            <w:pPr>
              <w:rPr>
                <w:b w:val="0"/>
                <w:bCs w:val="0"/>
              </w:rPr>
            </w:pPr>
            <w:r>
              <w:t xml:space="preserve">IT </w:t>
            </w:r>
            <w:r w:rsidR="00E41A21">
              <w:t>c</w:t>
            </w:r>
            <w:r>
              <w:t xml:space="preserve">ontact </w:t>
            </w:r>
            <w:r w:rsidR="00E41A21">
              <w:t>e</w:t>
            </w:r>
            <w:r w:rsidR="00941256" w:rsidRPr="001A1CC1">
              <w:t>mail:</w:t>
            </w:r>
          </w:p>
        </w:tc>
        <w:tc>
          <w:tcPr>
            <w:tcW w:w="7526" w:type="dxa"/>
            <w:noWrap/>
          </w:tcPr>
          <w:p w14:paraId="03A82BC7" w14:textId="77777777" w:rsidR="00941256" w:rsidRPr="00571FA0" w:rsidRDefault="00941256" w:rsidP="001A1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571FA0">
              <w:rPr>
                <w:b/>
                <w:bCs/>
              </w:rPr>
              <w:t> </w:t>
            </w:r>
          </w:p>
        </w:tc>
      </w:tr>
    </w:tbl>
    <w:p w14:paraId="79BC60CB" w14:textId="77777777" w:rsidR="00571FA0" w:rsidRDefault="00571FA0" w:rsidP="00571FA0"/>
    <w:p w14:paraId="193F8306" w14:textId="2335644B" w:rsidR="001A1CC1" w:rsidRDefault="001A1CC1" w:rsidP="00FD2C6A">
      <w:pPr>
        <w:pStyle w:val="Heading2"/>
        <w:spacing w:before="0"/>
      </w:pPr>
      <w:r>
        <w:t xml:space="preserve">Part </w:t>
      </w:r>
      <w:r w:rsidR="00925CD8">
        <w:t>5</w:t>
      </w:r>
      <w:r>
        <w:t>: Financial contact information*</w:t>
      </w:r>
    </w:p>
    <w:tbl>
      <w:tblPr>
        <w:tblStyle w:val="GridTable6Colorful-Accent1"/>
        <w:tblpPr w:leftFromText="180" w:rightFromText="180" w:vertAnchor="text" w:horzAnchor="margin" w:tblpY="155"/>
        <w:tblW w:w="9625" w:type="dxa"/>
        <w:tblBorders>
          <w:top w:val="single" w:sz="4" w:space="0" w:color="0077C8" w:themeColor="accent1"/>
          <w:left w:val="single" w:sz="4" w:space="0" w:color="0077C8" w:themeColor="accent1"/>
          <w:bottom w:val="single" w:sz="4" w:space="0" w:color="0077C8" w:themeColor="accent1"/>
          <w:right w:val="single" w:sz="4" w:space="0" w:color="0077C8" w:themeColor="accent1"/>
          <w:insideH w:val="single" w:sz="4" w:space="0" w:color="0077C8" w:themeColor="accent1"/>
          <w:insideV w:val="single" w:sz="4" w:space="0" w:color="0077C8" w:themeColor="accent1"/>
        </w:tblBorders>
        <w:tblLook w:val="04A0" w:firstRow="1" w:lastRow="0" w:firstColumn="1" w:lastColumn="0" w:noHBand="0" w:noVBand="1"/>
        <w:tblDescription w:val="This table provides financial contact information."/>
      </w:tblPr>
      <w:tblGrid>
        <w:gridCol w:w="2060"/>
        <w:gridCol w:w="7565"/>
      </w:tblGrid>
      <w:tr w:rsidR="00AB6381" w:rsidRPr="00385C35" w14:paraId="584C73A4" w14:textId="77777777" w:rsidTr="00AB6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bottom w:val="none" w:sz="0" w:space="0" w:color="auto"/>
            </w:tcBorders>
            <w:noWrap/>
          </w:tcPr>
          <w:p w14:paraId="0D174704" w14:textId="39FEEF48" w:rsidR="00AB6381" w:rsidRPr="00385C35" w:rsidRDefault="00AB6381" w:rsidP="001A1CC1">
            <w:r w:rsidRPr="00385C35">
              <w:t>Taxpayer Identification Number (TIN)</w:t>
            </w:r>
          </w:p>
        </w:tc>
        <w:tc>
          <w:tcPr>
            <w:tcW w:w="7565" w:type="dxa"/>
            <w:tcBorders>
              <w:bottom w:val="none" w:sz="0" w:space="0" w:color="auto"/>
            </w:tcBorders>
            <w:noWrap/>
            <w:hideMark/>
          </w:tcPr>
          <w:p w14:paraId="510C19F4" w14:textId="43B48032" w:rsidR="00AB6381" w:rsidRPr="00571FA0" w:rsidRDefault="00AB6381" w:rsidP="001A1C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71FA0">
              <w:rPr>
                <w:b w:val="0"/>
                <w:bCs w:val="0"/>
              </w:rPr>
              <w:t> </w:t>
            </w:r>
          </w:p>
        </w:tc>
      </w:tr>
      <w:tr w:rsidR="006A005A" w:rsidRPr="00385C35" w14:paraId="2C28C225" w14:textId="77777777" w:rsidTr="00AB6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noWrap/>
          </w:tcPr>
          <w:p w14:paraId="7AC16F3A" w14:textId="1C7C5344" w:rsidR="006A005A" w:rsidRPr="00385C35" w:rsidRDefault="00A30452" w:rsidP="001A1CC1">
            <w:r>
              <w:t xml:space="preserve">Financial </w:t>
            </w:r>
            <w:r w:rsidR="00E41A21">
              <w:t>contact first and la</w:t>
            </w:r>
            <w:r>
              <w:t xml:space="preserve">st </w:t>
            </w:r>
            <w:r w:rsidR="00E41A21">
              <w:t>n</w:t>
            </w:r>
            <w:r>
              <w:t>ame</w:t>
            </w:r>
            <w:r w:rsidR="001B7B5D" w:rsidRPr="00385C35">
              <w:t>:</w:t>
            </w:r>
            <w:r w:rsidR="00DD018E">
              <w:t xml:space="preserve"> </w:t>
            </w:r>
          </w:p>
        </w:tc>
        <w:tc>
          <w:tcPr>
            <w:tcW w:w="7565" w:type="dxa"/>
            <w:noWrap/>
          </w:tcPr>
          <w:p w14:paraId="69D504DF" w14:textId="037E39C0" w:rsidR="006A005A" w:rsidRPr="00571FA0" w:rsidRDefault="006A005A" w:rsidP="001A1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E2653" w:rsidRPr="00385C35" w14:paraId="2BBCD828" w14:textId="77777777" w:rsidTr="00AB60C7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noWrap/>
          </w:tcPr>
          <w:p w14:paraId="4B573EF5" w14:textId="79A0CC93" w:rsidR="008E2653" w:rsidRDefault="008E2653" w:rsidP="001A1CC1">
            <w:r>
              <w:t xml:space="preserve">Financial </w:t>
            </w:r>
            <w:r w:rsidR="00E41A21">
              <w:t>contact title:</w:t>
            </w:r>
          </w:p>
        </w:tc>
        <w:tc>
          <w:tcPr>
            <w:tcW w:w="7565" w:type="dxa"/>
            <w:noWrap/>
          </w:tcPr>
          <w:p w14:paraId="6D172394" w14:textId="77777777" w:rsidR="008E2653" w:rsidRPr="00571FA0" w:rsidRDefault="008E2653" w:rsidP="001A1C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E2653" w:rsidRPr="00385C35" w14:paraId="4FA35D99" w14:textId="77777777" w:rsidTr="00AB6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noWrap/>
          </w:tcPr>
          <w:p w14:paraId="682DE1C5" w14:textId="67601B3D" w:rsidR="008E2653" w:rsidRDefault="008E2653" w:rsidP="001A1CC1">
            <w:r>
              <w:t xml:space="preserve">Financial </w:t>
            </w:r>
            <w:r w:rsidR="00E41A21">
              <w:t>c</w:t>
            </w:r>
            <w:r>
              <w:t xml:space="preserve">ontact </w:t>
            </w:r>
            <w:r w:rsidR="00E41A21">
              <w:t>p</w:t>
            </w:r>
            <w:r>
              <w:t>hone:</w:t>
            </w:r>
          </w:p>
        </w:tc>
        <w:tc>
          <w:tcPr>
            <w:tcW w:w="7565" w:type="dxa"/>
            <w:noWrap/>
          </w:tcPr>
          <w:p w14:paraId="433B2912" w14:textId="77777777" w:rsidR="008E2653" w:rsidRPr="00571FA0" w:rsidRDefault="008E2653" w:rsidP="001A1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B7B5D" w:rsidRPr="00385C35" w14:paraId="36839739" w14:textId="77777777" w:rsidTr="00AB60C7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noWrap/>
          </w:tcPr>
          <w:p w14:paraId="30080101" w14:textId="0CB97EB8" w:rsidR="001B7B5D" w:rsidRPr="00385C35" w:rsidRDefault="00E41A21" w:rsidP="001A1CC1">
            <w:r>
              <w:t>Financial contact e</w:t>
            </w:r>
            <w:r w:rsidR="001B7B5D" w:rsidRPr="00385C35">
              <w:t>mail:</w:t>
            </w:r>
          </w:p>
        </w:tc>
        <w:tc>
          <w:tcPr>
            <w:tcW w:w="7565" w:type="dxa"/>
            <w:noWrap/>
          </w:tcPr>
          <w:p w14:paraId="3E1B406E" w14:textId="77777777" w:rsidR="001B7B5D" w:rsidRPr="00571FA0" w:rsidRDefault="001B7B5D" w:rsidP="001A1C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3A1B8FC" w14:textId="43E28BA5" w:rsidR="00571FA0" w:rsidRDefault="00AB6381" w:rsidP="00466C9A">
      <w:pPr>
        <w:pStyle w:val="SupportText"/>
        <w:spacing w:before="240" w:after="0"/>
      </w:pPr>
      <w:r w:rsidRPr="00AB6381">
        <w:t>*Submitting t</w:t>
      </w:r>
      <w:r w:rsidR="00571FA0">
        <w:t>his</w:t>
      </w:r>
      <w:r w:rsidRPr="00AB6381">
        <w:t xml:space="preserve"> </w:t>
      </w:r>
      <w:r w:rsidR="00EB10C4">
        <w:t>Intent to Participate</w:t>
      </w:r>
      <w:r w:rsidRPr="00AB6381">
        <w:t xml:space="preserve"> </w:t>
      </w:r>
      <w:r w:rsidR="001B530C">
        <w:t>also allows</w:t>
      </w:r>
      <w:r w:rsidRPr="00AB6381">
        <w:t xml:space="preserve"> </w:t>
      </w:r>
      <w:r w:rsidR="00B26494">
        <w:t>HCA</w:t>
      </w:r>
      <w:r w:rsidRPr="00AB6381">
        <w:t xml:space="preserve"> to set</w:t>
      </w:r>
      <w:r w:rsidR="007341FE">
        <w:t xml:space="preserve"> </w:t>
      </w:r>
      <w:r w:rsidRPr="00AB6381">
        <w:t>up an account</w:t>
      </w:r>
      <w:r>
        <w:t xml:space="preserve"> </w:t>
      </w:r>
      <w:r w:rsidR="001B530C">
        <w:t xml:space="preserve">where participating </w:t>
      </w:r>
      <w:r w:rsidR="008169F9">
        <w:t>faci</w:t>
      </w:r>
      <w:r w:rsidR="007D613E">
        <w:t>lities</w:t>
      </w:r>
      <w:r w:rsidR="008169F9">
        <w:t xml:space="preserve"> can access their</w:t>
      </w:r>
      <w:r w:rsidRPr="00AB6381">
        <w:t xml:space="preserve"> capacity building </w:t>
      </w:r>
      <w:r w:rsidR="008169F9">
        <w:t>funds.</w:t>
      </w:r>
      <w:r w:rsidR="00DD018E">
        <w:t xml:space="preserve"> </w:t>
      </w:r>
    </w:p>
    <w:p w14:paraId="1F081819" w14:textId="10FB9862" w:rsidR="001A1CC1" w:rsidRDefault="001A1CC1" w:rsidP="00E60706">
      <w:pPr>
        <w:pStyle w:val="Heading2"/>
      </w:pPr>
      <w:r>
        <w:t xml:space="preserve">Part </w:t>
      </w:r>
      <w:r w:rsidR="00925CD8">
        <w:t>6</w:t>
      </w:r>
      <w:r>
        <w:t>: Facility health care information (if applicable)</w:t>
      </w:r>
    </w:p>
    <w:tbl>
      <w:tblPr>
        <w:tblStyle w:val="GridTable6Colorful-Accent1"/>
        <w:tblpPr w:leftFromText="180" w:rightFromText="180" w:vertAnchor="text" w:horzAnchor="margin" w:tblpY="229"/>
        <w:tblW w:w="9625" w:type="dxa"/>
        <w:tblBorders>
          <w:top w:val="single" w:sz="4" w:space="0" w:color="0077C8" w:themeColor="accent1"/>
          <w:left w:val="single" w:sz="4" w:space="0" w:color="0077C8" w:themeColor="accent1"/>
          <w:bottom w:val="single" w:sz="4" w:space="0" w:color="0077C8" w:themeColor="accent1"/>
          <w:right w:val="single" w:sz="4" w:space="0" w:color="0077C8" w:themeColor="accent1"/>
          <w:insideH w:val="single" w:sz="4" w:space="0" w:color="0077C8" w:themeColor="accent1"/>
          <w:insideV w:val="single" w:sz="4" w:space="0" w:color="0077C8" w:themeColor="accent1"/>
        </w:tblBorders>
        <w:tblLook w:val="04A0" w:firstRow="1" w:lastRow="0" w:firstColumn="1" w:lastColumn="0" w:noHBand="0" w:noVBand="1"/>
        <w:tblDescription w:val="This table provides facility health care information (if applicable)."/>
      </w:tblPr>
      <w:tblGrid>
        <w:gridCol w:w="2127"/>
        <w:gridCol w:w="7498"/>
      </w:tblGrid>
      <w:tr w:rsidR="00FD2C6A" w:rsidRPr="007341FE" w14:paraId="39E04D36" w14:textId="77777777" w:rsidTr="00713C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none" w:sz="0" w:space="0" w:color="auto"/>
            </w:tcBorders>
            <w:hideMark/>
          </w:tcPr>
          <w:p w14:paraId="2B27D3FD" w14:textId="77777777" w:rsidR="00FD2C6A" w:rsidRPr="007341FE" w:rsidRDefault="00FD2C6A" w:rsidP="00713C73">
            <w:r w:rsidRPr="007341FE">
              <w:t xml:space="preserve">Does </w:t>
            </w:r>
            <w:r>
              <w:t>your</w:t>
            </w:r>
            <w:r w:rsidRPr="007341FE">
              <w:t xml:space="preserve"> facility currently have staff to perform health care services? </w:t>
            </w:r>
          </w:p>
        </w:tc>
        <w:tc>
          <w:tcPr>
            <w:tcW w:w="7498" w:type="dxa"/>
            <w:tcBorders>
              <w:bottom w:val="none" w:sz="0" w:space="0" w:color="auto"/>
            </w:tcBorders>
            <w:noWrap/>
            <w:hideMark/>
          </w:tcPr>
          <w:p w14:paraId="32B7C9C8" w14:textId="5B649EEA" w:rsidR="00541A79" w:rsidRPr="00541A79" w:rsidRDefault="009651E7" w:rsidP="00713C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sdt>
              <w:sdtPr>
                <w:id w:val="-2002272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A79" w:rsidRPr="00541A79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FD2C6A" w:rsidRPr="00541A79">
              <w:rPr>
                <w:b w:val="0"/>
                <w:bCs w:val="0"/>
              </w:rPr>
              <w:t xml:space="preserve"> Yes</w:t>
            </w:r>
            <w:r w:rsidR="00DD018E" w:rsidRPr="00541A79">
              <w:rPr>
                <w:b w:val="0"/>
                <w:bCs w:val="0"/>
              </w:rPr>
              <w:t xml:space="preserve"> </w:t>
            </w:r>
          </w:p>
          <w:p w14:paraId="31FC5F49" w14:textId="10B60A5A" w:rsidR="00FD2C6A" w:rsidRPr="00541A79" w:rsidRDefault="009651E7" w:rsidP="00713C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sdt>
              <w:sdtPr>
                <w:id w:val="-1452939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2C6A" w:rsidRPr="00541A79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FD2C6A" w:rsidRPr="00541A79">
              <w:rPr>
                <w:b w:val="0"/>
                <w:bCs w:val="0"/>
              </w:rPr>
              <w:t xml:space="preserve"> No</w:t>
            </w:r>
          </w:p>
        </w:tc>
      </w:tr>
    </w:tbl>
    <w:p w14:paraId="743066CD" w14:textId="418CEACB" w:rsidR="004A364E" w:rsidRDefault="004A364E" w:rsidP="00EE6E92">
      <w:pPr>
        <w:spacing w:after="240"/>
      </w:pPr>
      <w:r w:rsidRPr="0078400B">
        <w:rPr>
          <w:rStyle w:val="Semibold"/>
        </w:rPr>
        <w:lastRenderedPageBreak/>
        <w:t>Signature</w:t>
      </w:r>
      <w:r w:rsidR="00E41A21">
        <w:rPr>
          <w:rStyle w:val="Semibold"/>
        </w:rPr>
        <w:t xml:space="preserve"> of the p</w:t>
      </w:r>
      <w:r w:rsidR="00E41A21" w:rsidRPr="00E41A21">
        <w:rPr>
          <w:rStyle w:val="Semibold"/>
        </w:rPr>
        <w:t>erson or entity authorizing participation</w:t>
      </w:r>
      <w:r w:rsidR="00E41A21">
        <w:rPr>
          <w:rStyle w:val="Semibold"/>
        </w:rPr>
        <w:t xml:space="preserve"> in the Reentry Initiative</w:t>
      </w:r>
      <w:r w:rsidRPr="0078400B">
        <w:rPr>
          <w:rStyle w:val="Semibold"/>
        </w:rPr>
        <w:t>:</w:t>
      </w:r>
      <w:r>
        <w:t xml:space="preserve"> __________________________________________________________________________________</w:t>
      </w:r>
      <w:r w:rsidR="00E41A21">
        <w:t>_________</w:t>
      </w:r>
      <w:r>
        <w:t>__</w:t>
      </w:r>
    </w:p>
    <w:p w14:paraId="6CA139CD" w14:textId="20974408" w:rsidR="0078400B" w:rsidRDefault="0078400B" w:rsidP="00EE6E92">
      <w:pPr>
        <w:spacing w:after="240"/>
      </w:pPr>
      <w:r w:rsidRPr="0078400B">
        <w:rPr>
          <w:rStyle w:val="Semibold"/>
        </w:rPr>
        <w:t>Title:</w:t>
      </w:r>
      <w:r>
        <w:t xml:space="preserve"> ________________________________________________________________________________________</w:t>
      </w:r>
    </w:p>
    <w:p w14:paraId="2A62EA06" w14:textId="7E4E6442" w:rsidR="004A364E" w:rsidRDefault="004A364E" w:rsidP="00EE6E92">
      <w:pPr>
        <w:spacing w:after="240"/>
      </w:pPr>
      <w:r w:rsidRPr="0078400B">
        <w:rPr>
          <w:rStyle w:val="Semibold"/>
        </w:rPr>
        <w:t>Date</w:t>
      </w:r>
      <w:r w:rsidR="0078400B" w:rsidRPr="0078400B">
        <w:rPr>
          <w:rStyle w:val="Semibold"/>
        </w:rPr>
        <w:t>:</w:t>
      </w:r>
      <w:r w:rsidR="0078400B">
        <w:t xml:space="preserve"> ___________________________________</w:t>
      </w:r>
    </w:p>
    <w:p w14:paraId="097F5F63" w14:textId="77777777" w:rsidR="0078400B" w:rsidRDefault="0078400B" w:rsidP="009E2FCA">
      <w:pPr>
        <w:pStyle w:val="ListNumber"/>
        <w:numPr>
          <w:ilvl w:val="0"/>
          <w:numId w:val="0"/>
        </w:numPr>
      </w:pPr>
    </w:p>
    <w:sectPr w:rsidR="0078400B" w:rsidSect="003522A9">
      <w:pgSz w:w="12240" w:h="15840"/>
      <w:pgMar w:top="1440" w:right="1440" w:bottom="72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29643" w14:textId="77777777" w:rsidR="003522A9" w:rsidRDefault="003522A9" w:rsidP="00217D29">
      <w:pPr>
        <w:spacing w:after="0" w:line="240" w:lineRule="auto"/>
      </w:pPr>
      <w:r>
        <w:separator/>
      </w:r>
    </w:p>
  </w:endnote>
  <w:endnote w:type="continuationSeparator" w:id="0">
    <w:p w14:paraId="365F6C43" w14:textId="77777777" w:rsidR="003522A9" w:rsidRDefault="003522A9" w:rsidP="0021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fontKey="{C30BF834-D23A-45E8-9F1A-518C0AF648EC}"/>
    <w:embedBold r:id="rId2" w:fontKey="{CE4A460C-E078-4542-8E39-8D212310E47B}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3" w:fontKey="{02280735-46E6-41DB-8947-839E5671C1D9}"/>
    <w:embedBold r:id="rId4" w:fontKey="{F5E0D745-820F-409C-B3FD-985A09AE6303}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  <w:embedRegular r:id="rId5" w:fontKey="{56CFAB93-2862-48DC-9749-9618779FBDF4}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  <w:embedRegular r:id="rId6" w:fontKey="{5D2476C9-2797-4C21-BCC6-A4F98FF16D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E88398B-DAA5-4D54-93E0-3C59098219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D98E2C6-A0FE-4612-B2E0-FBDA1C70FF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7661687"/>
      <w:docPartObj>
        <w:docPartGallery w:val="Page Numbers (Bottom of Page)"/>
        <w:docPartUnique/>
      </w:docPartObj>
    </w:sdtPr>
    <w:sdtEndPr>
      <w:rPr>
        <w:rStyle w:val="Semibold"/>
        <w:rFonts w:ascii="Source Sans Pro SemiBold" w:hAnsi="Source Sans Pro SemiBold"/>
        <w:bCs/>
        <w:noProof/>
      </w:rPr>
    </w:sdtEndPr>
    <w:sdtContent>
      <w:sdt>
        <w:sdtPr>
          <w:rPr>
            <w:rFonts w:ascii="Source Sans Pro SemiBold" w:hAnsi="Source Sans Pro SemiBold"/>
            <w:bCs/>
            <w:noProof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rStyle w:val="Semibold"/>
          </w:rPr>
        </w:sdtEndPr>
        <w:sdtContent>
          <w:p w14:paraId="60A3E441" w14:textId="689C16BB" w:rsidR="00571FA0" w:rsidRDefault="00571FA0">
            <w:pPr>
              <w:pStyle w:val="Footer"/>
            </w:pPr>
            <w:r w:rsidRPr="00834825">
              <w:rPr>
                <w:noProof/>
              </w:rPr>
              <mc:AlternateContent>
                <mc:Choice Requires="wpg">
                  <w:drawing>
                    <wp:inline distT="0" distB="0" distL="0" distR="0" wp14:anchorId="472102B7" wp14:editId="5871FDD8">
                      <wp:extent cx="4103889" cy="68580"/>
                      <wp:effectExtent l="0" t="0" r="0" b="0"/>
                      <wp:docPr id="6" name="Group 6" descr="artifac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3889" cy="68580"/>
                                <a:chOff x="0" y="0"/>
                                <a:chExt cx="4087906" cy="0"/>
                              </a:xfrm>
                            </wpg:grpSpPr>
                            <wps:wsp>
                              <wps:cNvPr id="7" name="Straight Connector 7"/>
                              <wps:cNvCnPr/>
                              <wps:spPr>
                                <a:xfrm>
                                  <a:off x="0" y="0"/>
                                  <a:ext cx="146304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2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Straight Connector 8"/>
                              <wps:cNvCnPr/>
                              <wps:spPr>
                                <a:xfrm>
                                  <a:off x="1489521" y="0"/>
                                  <a:ext cx="1460558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2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Straight Connector 9"/>
                              <wps:cNvCnPr/>
                              <wps:spPr>
                                <a:xfrm flipH="1">
                                  <a:off x="2974904" y="0"/>
                                  <a:ext cx="73152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Straight Connector 10"/>
                              <wps:cNvCnPr/>
                              <wps:spPr>
                                <a:xfrm flipH="1">
                                  <a:off x="3732076" y="0"/>
                                  <a:ext cx="35583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accent3"/>
                                </a:lnRef>
                                <a:fillRef idx="0">
                                  <a:schemeClr val="accent3"/>
                                </a:fillRef>
                                <a:effectRef idx="2">
                                  <a:schemeClr val="accent3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group w14:anchorId="3126A908" id="Group 6" o:spid="_x0000_s1026" alt="artifact" style="width:323.15pt;height:5.4pt;mso-position-horizontal-relative:char;mso-position-vertical-relative:line" coordsize="408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">
                      <v:line id="Straight Connector 7" o:spid="_x0000_s1027" style="position:absolute;visibility:visible;mso-wrap-style:square" from="0,0" to="1463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" strokecolor="#f2a900 [3209]" strokeweight="1.5pt">
                        <v:stroke joinstyle="miter"/>
                      </v:line>
                      <v:line id="Straight Connector 8" o:spid="_x0000_s1028" style="position:absolute;visibility:visible;mso-wrap-style:square" from="14895,0" to="295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" strokecolor="#97d700 [3205]" strokeweight="1.5pt">
                        <v:stroke joinstyle="miter"/>
                      </v:line>
                      <v:line id="Straight Connector 9" o:spid="_x0000_s1029" style="position:absolute;flip:x;visibility:visible;mso-wrap-style:square" from="29749,0" to="370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" strokecolor="#0077c8 [3204]" strokeweight="1.5pt">
                        <v:stroke joinstyle="miter"/>
                      </v:line>
                      <v:line id="Straight Connector 10" o:spid="_x0000_s1030" style="position:absolute;flip:x;visibility:visible;mso-wrap-style:square" from="37320,0" to="408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" strokecolor="#925d9c [3206]" strokeweight="1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14:paraId="217F05EC" w14:textId="53AA1B63" w:rsidR="00045207" w:rsidRDefault="00571FA0" w:rsidP="00571FA0">
            <w:pPr>
              <w:jc w:val="right"/>
            </w:pPr>
            <w:r>
              <w:t xml:space="preserve">Page </w:t>
            </w:r>
            <w:r w:rsidRPr="00571FA0">
              <w:rPr>
                <w:rStyle w:val="Semibold"/>
              </w:rPr>
              <w:fldChar w:fldCharType="begin"/>
            </w:r>
            <w:r w:rsidRPr="00571FA0">
              <w:rPr>
                <w:rStyle w:val="Semibold"/>
              </w:rPr>
              <w:instrText xml:space="preserve"> PAGE </w:instrText>
            </w:r>
            <w:r w:rsidRPr="00571FA0">
              <w:rPr>
                <w:rStyle w:val="Semibold"/>
              </w:rPr>
              <w:fldChar w:fldCharType="separate"/>
            </w:r>
            <w:r w:rsidRPr="00571FA0">
              <w:rPr>
                <w:rStyle w:val="Semibold"/>
              </w:rPr>
              <w:t>2</w:t>
            </w:r>
            <w:r w:rsidRPr="00571FA0">
              <w:rPr>
                <w:rStyle w:val="Semibold"/>
              </w:rPr>
              <w:fldChar w:fldCharType="end"/>
            </w:r>
            <w:r>
              <w:t xml:space="preserve"> of </w:t>
            </w:r>
            <w:r w:rsidRPr="00571FA0">
              <w:rPr>
                <w:rStyle w:val="Semibold"/>
              </w:rPr>
              <w:fldChar w:fldCharType="begin"/>
            </w:r>
            <w:r w:rsidRPr="00571FA0">
              <w:rPr>
                <w:rStyle w:val="Semibold"/>
              </w:rPr>
              <w:instrText xml:space="preserve"> NUMPAGES  </w:instrText>
            </w:r>
            <w:r w:rsidRPr="00571FA0">
              <w:rPr>
                <w:rStyle w:val="Semibold"/>
              </w:rPr>
              <w:fldChar w:fldCharType="separate"/>
            </w:r>
            <w:r w:rsidRPr="00571FA0">
              <w:rPr>
                <w:rStyle w:val="Semibold"/>
              </w:rPr>
              <w:t>2</w:t>
            </w:r>
            <w:r w:rsidRPr="00571FA0">
              <w:rPr>
                <w:rStyle w:val="Semibold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9F427" w14:textId="77777777" w:rsidR="003522A9" w:rsidRDefault="003522A9" w:rsidP="00217D29">
      <w:pPr>
        <w:spacing w:after="0" w:line="240" w:lineRule="auto"/>
      </w:pPr>
      <w:r>
        <w:separator/>
      </w:r>
    </w:p>
  </w:footnote>
  <w:footnote w:type="continuationSeparator" w:id="0">
    <w:p w14:paraId="7CCBA204" w14:textId="77777777" w:rsidR="003522A9" w:rsidRDefault="003522A9" w:rsidP="0021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237" w14:textId="79BA9BD4" w:rsidR="00D66710" w:rsidRDefault="00D6671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6F90742" wp14:editId="7D86C69D">
          <wp:simplePos x="0" y="0"/>
          <wp:positionH relativeFrom="margin">
            <wp:posOffset>961</wp:posOffset>
          </wp:positionH>
          <wp:positionV relativeFrom="paragraph">
            <wp:posOffset>-29210</wp:posOffset>
          </wp:positionV>
          <wp:extent cx="2170706" cy="368510"/>
          <wp:effectExtent l="0" t="0" r="1270" b="0"/>
          <wp:wrapNone/>
          <wp:docPr id="199699327" name="Picture 1" descr="This is the logo for the Health Care Authority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5212073" name="Picture 1" descr="This is the logo for the Health Care Authority.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706" cy="368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1DF13" w14:textId="77777777" w:rsidR="00B21ADA" w:rsidRDefault="00B21ADA" w:rsidP="00B21AD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D97C85" wp14:editId="168AD848">
          <wp:simplePos x="0" y="0"/>
          <wp:positionH relativeFrom="margin">
            <wp:align>left</wp:align>
          </wp:positionH>
          <wp:positionV relativeFrom="paragraph">
            <wp:posOffset>-97790</wp:posOffset>
          </wp:positionV>
          <wp:extent cx="2286000" cy="388056"/>
          <wp:effectExtent l="0" t="0" r="0" b="0"/>
          <wp:wrapNone/>
          <wp:docPr id="274319338" name="Picture 274319338" descr="Washington State Health Care Author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HCA New Logo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388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AC1E71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B868E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9C7E03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1EE3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7F541C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3BCEA1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9611255"/>
    <w:multiLevelType w:val="multilevel"/>
    <w:tmpl w:val="280C98AE"/>
    <w:lvl w:ilvl="0">
      <w:start w:val="1"/>
      <w:numFmt w:val="bullet"/>
      <w:pStyle w:val="List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ind w:left="576" w:hanging="288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864" w:hanging="28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52" w:hanging="28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28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28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16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04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</w:rPr>
    </w:lvl>
  </w:abstractNum>
  <w:abstractNum w:abstractNumId="7" w15:restartNumberingAfterBreak="0">
    <w:nsid w:val="0C425F31"/>
    <w:multiLevelType w:val="hybridMultilevel"/>
    <w:tmpl w:val="578274BC"/>
    <w:lvl w:ilvl="0" w:tplc="B21668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A036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CE883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C70FE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7CB6BF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DA6DD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96684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A784F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366D7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8" w15:restartNumberingAfterBreak="0">
    <w:nsid w:val="0C583B08"/>
    <w:multiLevelType w:val="hybridMultilevel"/>
    <w:tmpl w:val="40F4449E"/>
    <w:lvl w:ilvl="0" w:tplc="9B602C50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A33747"/>
    <w:multiLevelType w:val="multilevel"/>
    <w:tmpl w:val="D75A59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C5540A"/>
    <w:multiLevelType w:val="hybridMultilevel"/>
    <w:tmpl w:val="B986C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7B7A56"/>
    <w:multiLevelType w:val="multilevel"/>
    <w:tmpl w:val="2B246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EF2CE9"/>
    <w:multiLevelType w:val="hybridMultilevel"/>
    <w:tmpl w:val="34C6F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B2681F"/>
    <w:multiLevelType w:val="hybridMultilevel"/>
    <w:tmpl w:val="6584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A96952"/>
    <w:multiLevelType w:val="multilevel"/>
    <w:tmpl w:val="7F8ECD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CC769C"/>
    <w:multiLevelType w:val="multilevel"/>
    <w:tmpl w:val="23D626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410AA0"/>
    <w:multiLevelType w:val="multilevel"/>
    <w:tmpl w:val="A9080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D865E0"/>
    <w:multiLevelType w:val="multilevel"/>
    <w:tmpl w:val="88E4FF10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</w:rPr>
    </w:lvl>
  </w:abstractNum>
  <w:abstractNum w:abstractNumId="18" w15:restartNumberingAfterBreak="0">
    <w:nsid w:val="53B3383E"/>
    <w:multiLevelType w:val="multilevel"/>
    <w:tmpl w:val="B37893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B735EF"/>
    <w:multiLevelType w:val="multilevel"/>
    <w:tmpl w:val="A6848B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987A12"/>
    <w:multiLevelType w:val="multilevel"/>
    <w:tmpl w:val="B7A614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F2A3215"/>
    <w:multiLevelType w:val="hybridMultilevel"/>
    <w:tmpl w:val="39467FA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179819">
    <w:abstractNumId w:val="12"/>
  </w:num>
  <w:num w:numId="2" w16cid:durableId="126316645">
    <w:abstractNumId w:val="5"/>
  </w:num>
  <w:num w:numId="3" w16cid:durableId="385029992">
    <w:abstractNumId w:val="3"/>
  </w:num>
  <w:num w:numId="4" w16cid:durableId="596251732">
    <w:abstractNumId w:val="2"/>
  </w:num>
  <w:num w:numId="5" w16cid:durableId="1752433967">
    <w:abstractNumId w:val="6"/>
  </w:num>
  <w:num w:numId="6" w16cid:durableId="1352605429">
    <w:abstractNumId w:val="17"/>
  </w:num>
  <w:num w:numId="7" w16cid:durableId="216165102">
    <w:abstractNumId w:val="4"/>
  </w:num>
  <w:num w:numId="8" w16cid:durableId="1822110341">
    <w:abstractNumId w:val="1"/>
  </w:num>
  <w:num w:numId="9" w16cid:durableId="135412692">
    <w:abstractNumId w:val="0"/>
  </w:num>
  <w:num w:numId="10" w16cid:durableId="999505442">
    <w:abstractNumId w:val="8"/>
  </w:num>
  <w:num w:numId="11" w16cid:durableId="522477547">
    <w:abstractNumId w:val="11"/>
  </w:num>
  <w:num w:numId="12" w16cid:durableId="1291596012">
    <w:abstractNumId w:val="14"/>
  </w:num>
  <w:num w:numId="13" w16cid:durableId="247929706">
    <w:abstractNumId w:val="20"/>
  </w:num>
  <w:num w:numId="14" w16cid:durableId="2022731044">
    <w:abstractNumId w:val="16"/>
  </w:num>
  <w:num w:numId="15" w16cid:durableId="1955747205">
    <w:abstractNumId w:val="18"/>
  </w:num>
  <w:num w:numId="16" w16cid:durableId="2127892755">
    <w:abstractNumId w:val="9"/>
  </w:num>
  <w:num w:numId="17" w16cid:durableId="1837725627">
    <w:abstractNumId w:val="15"/>
  </w:num>
  <w:num w:numId="18" w16cid:durableId="1428229212">
    <w:abstractNumId w:val="19"/>
  </w:num>
  <w:num w:numId="19" w16cid:durableId="731661092">
    <w:abstractNumId w:val="21"/>
  </w:num>
  <w:num w:numId="20" w16cid:durableId="617419029">
    <w:abstractNumId w:val="10"/>
  </w:num>
  <w:num w:numId="21" w16cid:durableId="1880320615">
    <w:abstractNumId w:val="13"/>
  </w:num>
  <w:num w:numId="22" w16cid:durableId="19942771">
    <w:abstractNumId w:val="7"/>
  </w:num>
  <w:num w:numId="23" w16cid:durableId="647516786">
    <w:abstractNumId w:val="4"/>
  </w:num>
  <w:num w:numId="24" w16cid:durableId="759448588">
    <w:abstractNumId w:val="4"/>
  </w:num>
  <w:num w:numId="25" w16cid:durableId="19254540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formatting="1" w:enforcement="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10"/>
    <w:rsid w:val="000021F0"/>
    <w:rsid w:val="00003FB4"/>
    <w:rsid w:val="00024FC7"/>
    <w:rsid w:val="00025221"/>
    <w:rsid w:val="00027473"/>
    <w:rsid w:val="00030164"/>
    <w:rsid w:val="00030C29"/>
    <w:rsid w:val="000324A8"/>
    <w:rsid w:val="00044522"/>
    <w:rsid w:val="00045207"/>
    <w:rsid w:val="0004585E"/>
    <w:rsid w:val="00045DB0"/>
    <w:rsid w:val="00054258"/>
    <w:rsid w:val="000571F0"/>
    <w:rsid w:val="000645CC"/>
    <w:rsid w:val="0007743F"/>
    <w:rsid w:val="000976F3"/>
    <w:rsid w:val="000A05BA"/>
    <w:rsid w:val="000A4B60"/>
    <w:rsid w:val="000B3D2B"/>
    <w:rsid w:val="000B6DC4"/>
    <w:rsid w:val="000C00DE"/>
    <w:rsid w:val="000C556C"/>
    <w:rsid w:val="000C6328"/>
    <w:rsid w:val="000C6DF5"/>
    <w:rsid w:val="000E400F"/>
    <w:rsid w:val="000F0107"/>
    <w:rsid w:val="000F38D2"/>
    <w:rsid w:val="000F3B08"/>
    <w:rsid w:val="000F3B36"/>
    <w:rsid w:val="000F4086"/>
    <w:rsid w:val="000F4948"/>
    <w:rsid w:val="001012A4"/>
    <w:rsid w:val="00110100"/>
    <w:rsid w:val="00110305"/>
    <w:rsid w:val="001124A5"/>
    <w:rsid w:val="001177FF"/>
    <w:rsid w:val="00117CBD"/>
    <w:rsid w:val="001233DA"/>
    <w:rsid w:val="00126B61"/>
    <w:rsid w:val="00137B31"/>
    <w:rsid w:val="00140804"/>
    <w:rsid w:val="00145B34"/>
    <w:rsid w:val="0014726C"/>
    <w:rsid w:val="00156B55"/>
    <w:rsid w:val="001622DA"/>
    <w:rsid w:val="001737A9"/>
    <w:rsid w:val="0018127E"/>
    <w:rsid w:val="00181688"/>
    <w:rsid w:val="00181A3C"/>
    <w:rsid w:val="0019225E"/>
    <w:rsid w:val="001926DE"/>
    <w:rsid w:val="00194B06"/>
    <w:rsid w:val="001A1CC1"/>
    <w:rsid w:val="001B2410"/>
    <w:rsid w:val="001B530C"/>
    <w:rsid w:val="001B54CA"/>
    <w:rsid w:val="001B5996"/>
    <w:rsid w:val="001B7B5D"/>
    <w:rsid w:val="001C0FD5"/>
    <w:rsid w:val="001C53E5"/>
    <w:rsid w:val="001C5766"/>
    <w:rsid w:val="001C57D4"/>
    <w:rsid w:val="001D45B5"/>
    <w:rsid w:val="001E07A8"/>
    <w:rsid w:val="001E1F29"/>
    <w:rsid w:val="001E2E2C"/>
    <w:rsid w:val="001E3DCB"/>
    <w:rsid w:val="001E6113"/>
    <w:rsid w:val="001E7709"/>
    <w:rsid w:val="001F351F"/>
    <w:rsid w:val="00210CBD"/>
    <w:rsid w:val="0021268A"/>
    <w:rsid w:val="002135B0"/>
    <w:rsid w:val="0021677F"/>
    <w:rsid w:val="00216C82"/>
    <w:rsid w:val="00217D29"/>
    <w:rsid w:val="0022224A"/>
    <w:rsid w:val="002301CF"/>
    <w:rsid w:val="002301FB"/>
    <w:rsid w:val="00230225"/>
    <w:rsid w:val="00233304"/>
    <w:rsid w:val="00235492"/>
    <w:rsid w:val="00235FCC"/>
    <w:rsid w:val="00236D39"/>
    <w:rsid w:val="00237CA3"/>
    <w:rsid w:val="0024283C"/>
    <w:rsid w:val="00244AD4"/>
    <w:rsid w:val="00245AC5"/>
    <w:rsid w:val="00252D8D"/>
    <w:rsid w:val="0025324C"/>
    <w:rsid w:val="00254C57"/>
    <w:rsid w:val="00256784"/>
    <w:rsid w:val="002618D7"/>
    <w:rsid w:val="00261F11"/>
    <w:rsid w:val="00265795"/>
    <w:rsid w:val="00270BA9"/>
    <w:rsid w:val="00271059"/>
    <w:rsid w:val="002742F0"/>
    <w:rsid w:val="00274A83"/>
    <w:rsid w:val="00276114"/>
    <w:rsid w:val="00280584"/>
    <w:rsid w:val="00280735"/>
    <w:rsid w:val="00285791"/>
    <w:rsid w:val="002903F4"/>
    <w:rsid w:val="00290BFC"/>
    <w:rsid w:val="0029553E"/>
    <w:rsid w:val="002A4D58"/>
    <w:rsid w:val="002C14FE"/>
    <w:rsid w:val="002C62A6"/>
    <w:rsid w:val="002D2299"/>
    <w:rsid w:val="002D310A"/>
    <w:rsid w:val="002D3875"/>
    <w:rsid w:val="002D5461"/>
    <w:rsid w:val="002E209A"/>
    <w:rsid w:val="002F1035"/>
    <w:rsid w:val="002F3F04"/>
    <w:rsid w:val="00300DA5"/>
    <w:rsid w:val="00301C69"/>
    <w:rsid w:val="003057C4"/>
    <w:rsid w:val="00306EE2"/>
    <w:rsid w:val="003159A8"/>
    <w:rsid w:val="0031786E"/>
    <w:rsid w:val="00323693"/>
    <w:rsid w:val="00326337"/>
    <w:rsid w:val="00331459"/>
    <w:rsid w:val="003370FD"/>
    <w:rsid w:val="003468BA"/>
    <w:rsid w:val="00350271"/>
    <w:rsid w:val="00350ADE"/>
    <w:rsid w:val="00350B13"/>
    <w:rsid w:val="003522A9"/>
    <w:rsid w:val="003562E5"/>
    <w:rsid w:val="003578DD"/>
    <w:rsid w:val="00361E26"/>
    <w:rsid w:val="00363E4F"/>
    <w:rsid w:val="0036721B"/>
    <w:rsid w:val="00367F33"/>
    <w:rsid w:val="00371C18"/>
    <w:rsid w:val="003816E8"/>
    <w:rsid w:val="00385C35"/>
    <w:rsid w:val="00386F7F"/>
    <w:rsid w:val="00392C15"/>
    <w:rsid w:val="003B6904"/>
    <w:rsid w:val="003C3694"/>
    <w:rsid w:val="003C6799"/>
    <w:rsid w:val="003C7356"/>
    <w:rsid w:val="003D1F94"/>
    <w:rsid w:val="003E109B"/>
    <w:rsid w:val="003E231C"/>
    <w:rsid w:val="003E378D"/>
    <w:rsid w:val="003E3B3C"/>
    <w:rsid w:val="003E41B4"/>
    <w:rsid w:val="003F00F3"/>
    <w:rsid w:val="003F0912"/>
    <w:rsid w:val="004004DE"/>
    <w:rsid w:val="0040302B"/>
    <w:rsid w:val="00404671"/>
    <w:rsid w:val="00406EC9"/>
    <w:rsid w:val="004111B3"/>
    <w:rsid w:val="00415636"/>
    <w:rsid w:val="00423440"/>
    <w:rsid w:val="0043259B"/>
    <w:rsid w:val="004524AD"/>
    <w:rsid w:val="004554B6"/>
    <w:rsid w:val="0045596C"/>
    <w:rsid w:val="00466C9A"/>
    <w:rsid w:val="00471CDD"/>
    <w:rsid w:val="00471E13"/>
    <w:rsid w:val="00477142"/>
    <w:rsid w:val="00477A66"/>
    <w:rsid w:val="00480FCD"/>
    <w:rsid w:val="00485691"/>
    <w:rsid w:val="004900D4"/>
    <w:rsid w:val="004915AC"/>
    <w:rsid w:val="00492137"/>
    <w:rsid w:val="00492BC9"/>
    <w:rsid w:val="00492C30"/>
    <w:rsid w:val="004940F5"/>
    <w:rsid w:val="004976B1"/>
    <w:rsid w:val="004A1142"/>
    <w:rsid w:val="004A364E"/>
    <w:rsid w:val="004B3DFC"/>
    <w:rsid w:val="004B7ED9"/>
    <w:rsid w:val="004C4D63"/>
    <w:rsid w:val="004D1804"/>
    <w:rsid w:val="004D1DDE"/>
    <w:rsid w:val="004D4502"/>
    <w:rsid w:val="004D742B"/>
    <w:rsid w:val="004E00F7"/>
    <w:rsid w:val="004E1D9D"/>
    <w:rsid w:val="004E7EDD"/>
    <w:rsid w:val="004F234E"/>
    <w:rsid w:val="004F5F7D"/>
    <w:rsid w:val="005213A4"/>
    <w:rsid w:val="00534DAA"/>
    <w:rsid w:val="0053721D"/>
    <w:rsid w:val="005408F8"/>
    <w:rsid w:val="005414C7"/>
    <w:rsid w:val="00541A79"/>
    <w:rsid w:val="005478D7"/>
    <w:rsid w:val="0055076E"/>
    <w:rsid w:val="00551DA2"/>
    <w:rsid w:val="00552E91"/>
    <w:rsid w:val="00553D6D"/>
    <w:rsid w:val="00564E40"/>
    <w:rsid w:val="00564F3C"/>
    <w:rsid w:val="00571FA0"/>
    <w:rsid w:val="0058418C"/>
    <w:rsid w:val="0058528D"/>
    <w:rsid w:val="0058638B"/>
    <w:rsid w:val="00592B32"/>
    <w:rsid w:val="0059481E"/>
    <w:rsid w:val="005A0221"/>
    <w:rsid w:val="005A3FBB"/>
    <w:rsid w:val="005A52D4"/>
    <w:rsid w:val="005B5CE2"/>
    <w:rsid w:val="005B65EF"/>
    <w:rsid w:val="005C1343"/>
    <w:rsid w:val="005D3431"/>
    <w:rsid w:val="005D709D"/>
    <w:rsid w:val="005E6F2A"/>
    <w:rsid w:val="005F585C"/>
    <w:rsid w:val="005F732C"/>
    <w:rsid w:val="00602990"/>
    <w:rsid w:val="00607D03"/>
    <w:rsid w:val="0061655A"/>
    <w:rsid w:val="0061687C"/>
    <w:rsid w:val="00621E26"/>
    <w:rsid w:val="0062615C"/>
    <w:rsid w:val="00632CE9"/>
    <w:rsid w:val="00633750"/>
    <w:rsid w:val="006379EF"/>
    <w:rsid w:val="00642B5F"/>
    <w:rsid w:val="00644E50"/>
    <w:rsid w:val="006510CA"/>
    <w:rsid w:val="006552D9"/>
    <w:rsid w:val="00666516"/>
    <w:rsid w:val="0066785A"/>
    <w:rsid w:val="00670508"/>
    <w:rsid w:val="00674396"/>
    <w:rsid w:val="00677EA6"/>
    <w:rsid w:val="00680813"/>
    <w:rsid w:val="006813CE"/>
    <w:rsid w:val="00681C51"/>
    <w:rsid w:val="00687EC0"/>
    <w:rsid w:val="006916CA"/>
    <w:rsid w:val="00692F9C"/>
    <w:rsid w:val="00696D25"/>
    <w:rsid w:val="006A005A"/>
    <w:rsid w:val="006B1243"/>
    <w:rsid w:val="006B283C"/>
    <w:rsid w:val="006B307C"/>
    <w:rsid w:val="006B3272"/>
    <w:rsid w:val="006B5A49"/>
    <w:rsid w:val="006B5D89"/>
    <w:rsid w:val="006B66B6"/>
    <w:rsid w:val="006B6EAB"/>
    <w:rsid w:val="006C7C87"/>
    <w:rsid w:val="006D3E02"/>
    <w:rsid w:val="006E0BE0"/>
    <w:rsid w:val="006F0C26"/>
    <w:rsid w:val="006F621D"/>
    <w:rsid w:val="006F78FB"/>
    <w:rsid w:val="007019FA"/>
    <w:rsid w:val="00710CD1"/>
    <w:rsid w:val="00713C73"/>
    <w:rsid w:val="007215C1"/>
    <w:rsid w:val="00727146"/>
    <w:rsid w:val="00727971"/>
    <w:rsid w:val="00727D5D"/>
    <w:rsid w:val="007300E7"/>
    <w:rsid w:val="0073049F"/>
    <w:rsid w:val="00731CFB"/>
    <w:rsid w:val="007341FE"/>
    <w:rsid w:val="00734FAF"/>
    <w:rsid w:val="00737F31"/>
    <w:rsid w:val="007411AE"/>
    <w:rsid w:val="007418C8"/>
    <w:rsid w:val="0075276B"/>
    <w:rsid w:val="007545E9"/>
    <w:rsid w:val="00767122"/>
    <w:rsid w:val="00770333"/>
    <w:rsid w:val="00773056"/>
    <w:rsid w:val="0077522D"/>
    <w:rsid w:val="00780F7D"/>
    <w:rsid w:val="00782840"/>
    <w:rsid w:val="0078400B"/>
    <w:rsid w:val="0079021B"/>
    <w:rsid w:val="0079052B"/>
    <w:rsid w:val="00796C04"/>
    <w:rsid w:val="007974BF"/>
    <w:rsid w:val="007A36CF"/>
    <w:rsid w:val="007A52F6"/>
    <w:rsid w:val="007A53CC"/>
    <w:rsid w:val="007A75F7"/>
    <w:rsid w:val="007B2189"/>
    <w:rsid w:val="007B51D1"/>
    <w:rsid w:val="007C2667"/>
    <w:rsid w:val="007D4723"/>
    <w:rsid w:val="007D4C95"/>
    <w:rsid w:val="007D613E"/>
    <w:rsid w:val="007E3CA3"/>
    <w:rsid w:val="007F20FD"/>
    <w:rsid w:val="007F5E40"/>
    <w:rsid w:val="00803D8E"/>
    <w:rsid w:val="00803EA6"/>
    <w:rsid w:val="008067BF"/>
    <w:rsid w:val="00810C0D"/>
    <w:rsid w:val="008156CD"/>
    <w:rsid w:val="008169F9"/>
    <w:rsid w:val="0082019E"/>
    <w:rsid w:val="00825E01"/>
    <w:rsid w:val="00827267"/>
    <w:rsid w:val="008273F3"/>
    <w:rsid w:val="00827870"/>
    <w:rsid w:val="00831627"/>
    <w:rsid w:val="0083482E"/>
    <w:rsid w:val="00853AEF"/>
    <w:rsid w:val="0086178D"/>
    <w:rsid w:val="00864071"/>
    <w:rsid w:val="00870CE7"/>
    <w:rsid w:val="00874D1F"/>
    <w:rsid w:val="008759CD"/>
    <w:rsid w:val="0088275E"/>
    <w:rsid w:val="00885DC5"/>
    <w:rsid w:val="00886A7A"/>
    <w:rsid w:val="008874A2"/>
    <w:rsid w:val="00890661"/>
    <w:rsid w:val="00890ACC"/>
    <w:rsid w:val="008917E8"/>
    <w:rsid w:val="00893856"/>
    <w:rsid w:val="008A5179"/>
    <w:rsid w:val="008A6872"/>
    <w:rsid w:val="008B077D"/>
    <w:rsid w:val="008B10AF"/>
    <w:rsid w:val="008B3491"/>
    <w:rsid w:val="008B3D5D"/>
    <w:rsid w:val="008B4B46"/>
    <w:rsid w:val="008C3F09"/>
    <w:rsid w:val="008D1322"/>
    <w:rsid w:val="008D36E8"/>
    <w:rsid w:val="008D3FC4"/>
    <w:rsid w:val="008E14A2"/>
    <w:rsid w:val="008E2653"/>
    <w:rsid w:val="008E6DB2"/>
    <w:rsid w:val="008E7ACD"/>
    <w:rsid w:val="008F7AAC"/>
    <w:rsid w:val="00901C98"/>
    <w:rsid w:val="009043E6"/>
    <w:rsid w:val="00907E6D"/>
    <w:rsid w:val="00910F5E"/>
    <w:rsid w:val="009178F4"/>
    <w:rsid w:val="0092106A"/>
    <w:rsid w:val="00922E50"/>
    <w:rsid w:val="00925CD8"/>
    <w:rsid w:val="009312F8"/>
    <w:rsid w:val="00941256"/>
    <w:rsid w:val="009428A4"/>
    <w:rsid w:val="00947B84"/>
    <w:rsid w:val="00953739"/>
    <w:rsid w:val="00960A62"/>
    <w:rsid w:val="009621AE"/>
    <w:rsid w:val="009651E7"/>
    <w:rsid w:val="00966E0B"/>
    <w:rsid w:val="00967E3A"/>
    <w:rsid w:val="00973DFB"/>
    <w:rsid w:val="009831B9"/>
    <w:rsid w:val="009846AA"/>
    <w:rsid w:val="00996798"/>
    <w:rsid w:val="009969E3"/>
    <w:rsid w:val="009A209E"/>
    <w:rsid w:val="009A20C9"/>
    <w:rsid w:val="009A2B40"/>
    <w:rsid w:val="009C4434"/>
    <w:rsid w:val="009C7697"/>
    <w:rsid w:val="009D2B10"/>
    <w:rsid w:val="009D54A8"/>
    <w:rsid w:val="009D73AD"/>
    <w:rsid w:val="009E0118"/>
    <w:rsid w:val="009E1904"/>
    <w:rsid w:val="009E201A"/>
    <w:rsid w:val="009E27B5"/>
    <w:rsid w:val="009E2A00"/>
    <w:rsid w:val="009E2FCA"/>
    <w:rsid w:val="009E32F7"/>
    <w:rsid w:val="009E372A"/>
    <w:rsid w:val="009F598E"/>
    <w:rsid w:val="00A0269E"/>
    <w:rsid w:val="00A063FB"/>
    <w:rsid w:val="00A0691C"/>
    <w:rsid w:val="00A07A9A"/>
    <w:rsid w:val="00A12FED"/>
    <w:rsid w:val="00A16B94"/>
    <w:rsid w:val="00A20741"/>
    <w:rsid w:val="00A20931"/>
    <w:rsid w:val="00A27EE3"/>
    <w:rsid w:val="00A30452"/>
    <w:rsid w:val="00A47A8B"/>
    <w:rsid w:val="00A605EB"/>
    <w:rsid w:val="00A87CEE"/>
    <w:rsid w:val="00A90EA0"/>
    <w:rsid w:val="00A91C59"/>
    <w:rsid w:val="00A92C92"/>
    <w:rsid w:val="00A9391B"/>
    <w:rsid w:val="00A95C46"/>
    <w:rsid w:val="00A9677D"/>
    <w:rsid w:val="00AB06EA"/>
    <w:rsid w:val="00AB45CC"/>
    <w:rsid w:val="00AB60C7"/>
    <w:rsid w:val="00AB6381"/>
    <w:rsid w:val="00AB7C99"/>
    <w:rsid w:val="00AC2CF4"/>
    <w:rsid w:val="00AC4EBC"/>
    <w:rsid w:val="00AD6BF3"/>
    <w:rsid w:val="00AE34CA"/>
    <w:rsid w:val="00AF23EF"/>
    <w:rsid w:val="00AF279F"/>
    <w:rsid w:val="00B02789"/>
    <w:rsid w:val="00B202EB"/>
    <w:rsid w:val="00B21ADA"/>
    <w:rsid w:val="00B222C2"/>
    <w:rsid w:val="00B2321D"/>
    <w:rsid w:val="00B24A79"/>
    <w:rsid w:val="00B26494"/>
    <w:rsid w:val="00B31AFE"/>
    <w:rsid w:val="00B404EE"/>
    <w:rsid w:val="00B42243"/>
    <w:rsid w:val="00B449F8"/>
    <w:rsid w:val="00B50E51"/>
    <w:rsid w:val="00B50F31"/>
    <w:rsid w:val="00B53064"/>
    <w:rsid w:val="00B60D00"/>
    <w:rsid w:val="00B71661"/>
    <w:rsid w:val="00B71EB3"/>
    <w:rsid w:val="00B759D3"/>
    <w:rsid w:val="00B84ABD"/>
    <w:rsid w:val="00B854AD"/>
    <w:rsid w:val="00B92768"/>
    <w:rsid w:val="00B947B9"/>
    <w:rsid w:val="00B959BA"/>
    <w:rsid w:val="00BA0156"/>
    <w:rsid w:val="00BA2DB0"/>
    <w:rsid w:val="00BB056C"/>
    <w:rsid w:val="00BB5A82"/>
    <w:rsid w:val="00BB6454"/>
    <w:rsid w:val="00BC00CC"/>
    <w:rsid w:val="00BC057C"/>
    <w:rsid w:val="00BC385A"/>
    <w:rsid w:val="00BC4DC3"/>
    <w:rsid w:val="00BC5062"/>
    <w:rsid w:val="00BC7102"/>
    <w:rsid w:val="00BD682B"/>
    <w:rsid w:val="00BD799E"/>
    <w:rsid w:val="00BE1458"/>
    <w:rsid w:val="00BE5940"/>
    <w:rsid w:val="00BF4B39"/>
    <w:rsid w:val="00BF797D"/>
    <w:rsid w:val="00C01051"/>
    <w:rsid w:val="00C018E9"/>
    <w:rsid w:val="00C026F7"/>
    <w:rsid w:val="00C033D7"/>
    <w:rsid w:val="00C04748"/>
    <w:rsid w:val="00C05503"/>
    <w:rsid w:val="00C177DE"/>
    <w:rsid w:val="00C20DDB"/>
    <w:rsid w:val="00C35BB9"/>
    <w:rsid w:val="00C37BA6"/>
    <w:rsid w:val="00C50773"/>
    <w:rsid w:val="00C51F4D"/>
    <w:rsid w:val="00C52219"/>
    <w:rsid w:val="00C5387F"/>
    <w:rsid w:val="00C54D75"/>
    <w:rsid w:val="00C60E41"/>
    <w:rsid w:val="00C64520"/>
    <w:rsid w:val="00C73E57"/>
    <w:rsid w:val="00C74BC7"/>
    <w:rsid w:val="00C87E24"/>
    <w:rsid w:val="00C90BD5"/>
    <w:rsid w:val="00CA03B3"/>
    <w:rsid w:val="00CA4653"/>
    <w:rsid w:val="00CA6DB4"/>
    <w:rsid w:val="00CB1460"/>
    <w:rsid w:val="00CC2527"/>
    <w:rsid w:val="00CC551B"/>
    <w:rsid w:val="00CC5E87"/>
    <w:rsid w:val="00CD47E3"/>
    <w:rsid w:val="00CE4B6D"/>
    <w:rsid w:val="00CE6901"/>
    <w:rsid w:val="00CF2159"/>
    <w:rsid w:val="00CF3C44"/>
    <w:rsid w:val="00CF4B1A"/>
    <w:rsid w:val="00CF622C"/>
    <w:rsid w:val="00D01863"/>
    <w:rsid w:val="00D0216E"/>
    <w:rsid w:val="00D07A91"/>
    <w:rsid w:val="00D115FB"/>
    <w:rsid w:val="00D1509C"/>
    <w:rsid w:val="00D313C5"/>
    <w:rsid w:val="00D4092C"/>
    <w:rsid w:val="00D45156"/>
    <w:rsid w:val="00D47FDB"/>
    <w:rsid w:val="00D537DC"/>
    <w:rsid w:val="00D65664"/>
    <w:rsid w:val="00D66710"/>
    <w:rsid w:val="00D675DD"/>
    <w:rsid w:val="00D67A5D"/>
    <w:rsid w:val="00D83A52"/>
    <w:rsid w:val="00D918F5"/>
    <w:rsid w:val="00D97415"/>
    <w:rsid w:val="00D977BA"/>
    <w:rsid w:val="00DC068B"/>
    <w:rsid w:val="00DD018E"/>
    <w:rsid w:val="00DD0308"/>
    <w:rsid w:val="00DD77AA"/>
    <w:rsid w:val="00DE68DE"/>
    <w:rsid w:val="00DF1A6D"/>
    <w:rsid w:val="00DF6D5E"/>
    <w:rsid w:val="00DF7421"/>
    <w:rsid w:val="00E00E6D"/>
    <w:rsid w:val="00E026ED"/>
    <w:rsid w:val="00E02D99"/>
    <w:rsid w:val="00E060F5"/>
    <w:rsid w:val="00E17426"/>
    <w:rsid w:val="00E203D0"/>
    <w:rsid w:val="00E25B5E"/>
    <w:rsid w:val="00E416C6"/>
    <w:rsid w:val="00E41A21"/>
    <w:rsid w:val="00E43A70"/>
    <w:rsid w:val="00E465AB"/>
    <w:rsid w:val="00E46E4D"/>
    <w:rsid w:val="00E60706"/>
    <w:rsid w:val="00E6442A"/>
    <w:rsid w:val="00E7024F"/>
    <w:rsid w:val="00E7425E"/>
    <w:rsid w:val="00E7780B"/>
    <w:rsid w:val="00EA24E1"/>
    <w:rsid w:val="00EA2FC2"/>
    <w:rsid w:val="00EA494A"/>
    <w:rsid w:val="00EA6DEB"/>
    <w:rsid w:val="00EB10C4"/>
    <w:rsid w:val="00EB36CC"/>
    <w:rsid w:val="00EB76B4"/>
    <w:rsid w:val="00EC17E2"/>
    <w:rsid w:val="00EC1E00"/>
    <w:rsid w:val="00ED23DA"/>
    <w:rsid w:val="00ED3AFD"/>
    <w:rsid w:val="00ED501B"/>
    <w:rsid w:val="00EE0833"/>
    <w:rsid w:val="00EE6265"/>
    <w:rsid w:val="00EE6E92"/>
    <w:rsid w:val="00EF120B"/>
    <w:rsid w:val="00EF7799"/>
    <w:rsid w:val="00EF7AF0"/>
    <w:rsid w:val="00F02DCD"/>
    <w:rsid w:val="00F12111"/>
    <w:rsid w:val="00F15B04"/>
    <w:rsid w:val="00F206B3"/>
    <w:rsid w:val="00F233A3"/>
    <w:rsid w:val="00F27C3C"/>
    <w:rsid w:val="00F31A06"/>
    <w:rsid w:val="00F32D8D"/>
    <w:rsid w:val="00F33630"/>
    <w:rsid w:val="00F3688C"/>
    <w:rsid w:val="00F43E5E"/>
    <w:rsid w:val="00F45493"/>
    <w:rsid w:val="00F47CC8"/>
    <w:rsid w:val="00F67D32"/>
    <w:rsid w:val="00F70E21"/>
    <w:rsid w:val="00F71BF7"/>
    <w:rsid w:val="00F8025B"/>
    <w:rsid w:val="00F87DB9"/>
    <w:rsid w:val="00F90068"/>
    <w:rsid w:val="00FA1702"/>
    <w:rsid w:val="00FA472E"/>
    <w:rsid w:val="00FA5D16"/>
    <w:rsid w:val="00FB1C0D"/>
    <w:rsid w:val="00FB3F96"/>
    <w:rsid w:val="00FD171C"/>
    <w:rsid w:val="00FD2C6A"/>
    <w:rsid w:val="00FD388D"/>
    <w:rsid w:val="00FD591A"/>
    <w:rsid w:val="00FD7CCD"/>
    <w:rsid w:val="00FE210D"/>
    <w:rsid w:val="00FE5AE0"/>
    <w:rsid w:val="00FE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6F6844"/>
  <w15:chartTrackingRefBased/>
  <w15:docId w15:val="{20625013-6052-4596-BF6E-83237BC2F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7BA"/>
    <w:pPr>
      <w:suppressAutoHyphens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68BA"/>
    <w:pPr>
      <w:keepNext/>
      <w:keepLines/>
      <w:pBdr>
        <w:bottom w:val="single" w:sz="4" w:space="1" w:color="0077C8" w:themeColor="accent1"/>
      </w:pBdr>
      <w:spacing w:before="180" w:after="60" w:line="440" w:lineRule="exact"/>
      <w:outlineLvl w:val="0"/>
    </w:pPr>
    <w:rPr>
      <w:rFonts w:asciiTheme="majorHAnsi" w:eastAsiaTheme="majorEastAsia" w:hAnsiTheme="majorHAnsi" w:cstheme="majorBidi"/>
      <w:color w:val="0077C8" w:themeColor="accent1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370FD"/>
    <w:pPr>
      <w:pBdr>
        <w:bottom w:val="none" w:sz="0" w:space="0" w:color="auto"/>
      </w:pBdr>
      <w:spacing w:before="360" w:after="0" w:line="400" w:lineRule="exact"/>
      <w:outlineLvl w:val="1"/>
    </w:pPr>
    <w:rPr>
      <w:color w:val="000000" w:themeColor="text1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A20C9"/>
    <w:pPr>
      <w:spacing w:before="40" w:line="360" w:lineRule="exact"/>
      <w:outlineLvl w:val="2"/>
    </w:pPr>
    <w:rPr>
      <w:color w:val="0077C8" w:themeColor="accent1"/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10"/>
    <w:qFormat/>
    <w:rsid w:val="003E41B4"/>
    <w:pPr>
      <w:spacing w:before="60" w:after="60" w:line="320" w:lineRule="exact"/>
      <w:outlineLvl w:val="3"/>
    </w:pPr>
    <w:rPr>
      <w:b/>
      <w:i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17D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2299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B222C2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B222C2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468BA"/>
    <w:rPr>
      <w:rFonts w:asciiTheme="majorHAnsi" w:eastAsiaTheme="majorEastAsia" w:hAnsiTheme="majorHAnsi" w:cstheme="majorBidi"/>
      <w:color w:val="0077C8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70FD"/>
    <w:rPr>
      <w:rFonts w:asciiTheme="majorHAnsi" w:eastAsiaTheme="majorEastAsia" w:hAnsiTheme="majorHAnsi" w:cstheme="majorBidi"/>
      <w:color w:val="000000" w:themeColor="tex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20C9"/>
    <w:rPr>
      <w:rFonts w:asciiTheme="majorHAnsi" w:eastAsiaTheme="majorEastAsia" w:hAnsiTheme="majorHAnsi" w:cstheme="majorBidi"/>
      <w:color w:val="0077C8" w:themeColor="accent1"/>
      <w:sz w:val="28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468BA"/>
    <w:pPr>
      <w:spacing w:before="120" w:line="640" w:lineRule="exact"/>
      <w:contextualSpacing/>
      <w:outlineLvl w:val="0"/>
    </w:pPr>
    <w:rPr>
      <w:rFonts w:ascii="Source Sans Pro Light" w:eastAsiaTheme="majorEastAsia" w:hAnsi="Source Sans Pro Light" w:cstheme="majorBidi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68BA"/>
    <w:rPr>
      <w:rFonts w:ascii="Source Sans Pro Light" w:eastAsiaTheme="majorEastAsia" w:hAnsi="Source Sans Pro Light" w:cstheme="majorBidi"/>
      <w:spacing w:val="-10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5BB9"/>
    <w:pPr>
      <w:numPr>
        <w:ilvl w:val="1"/>
      </w:numPr>
      <w:spacing w:line="480" w:lineRule="exact"/>
      <w:outlineLvl w:val="1"/>
    </w:pPr>
    <w:rPr>
      <w:rFonts w:ascii="Source Sans Pro SemiBold" w:eastAsiaTheme="minorEastAsia" w:hAnsi="Source Sans Pro SemiBold"/>
      <w:color w:val="5A5A5A" w:themeColor="text1" w:themeTint="A5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C35BB9"/>
    <w:rPr>
      <w:rFonts w:ascii="Source Sans Pro SemiBold" w:eastAsiaTheme="minorEastAsia" w:hAnsi="Source Sans Pro SemiBold"/>
      <w:color w:val="5A5A5A" w:themeColor="text1" w:themeTint="A5"/>
      <w:spacing w:val="15"/>
      <w:sz w:val="40"/>
    </w:rPr>
  </w:style>
  <w:style w:type="paragraph" w:styleId="TOC1">
    <w:name w:val="toc 1"/>
    <w:basedOn w:val="Normal"/>
    <w:next w:val="Normal"/>
    <w:autoRedefine/>
    <w:uiPriority w:val="39"/>
    <w:unhideWhenUsed/>
    <w:rsid w:val="004900D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900D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900D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618D7"/>
    <w:rPr>
      <w:rFonts w:ascii="Source Sans Pro SemiBold" w:hAnsi="Source Sans Pro SemiBold"/>
      <w:color w:val="0077C8" w:themeColor="accent1"/>
      <w:u w:val="none"/>
    </w:rPr>
  </w:style>
  <w:style w:type="character" w:customStyle="1" w:styleId="Heading4Char">
    <w:name w:val="Heading 4 Char"/>
    <w:basedOn w:val="DefaultParagraphFont"/>
    <w:link w:val="Heading4"/>
    <w:uiPriority w:val="10"/>
    <w:rsid w:val="003E41B4"/>
    <w:rPr>
      <w:rFonts w:asciiTheme="majorHAnsi" w:eastAsiaTheme="majorEastAsia" w:hAnsiTheme="majorHAnsi" w:cstheme="majorBidi"/>
      <w:b/>
      <w:iCs/>
      <w:color w:val="000000" w:themeColor="text1"/>
      <w:sz w:val="24"/>
      <w:szCs w:val="24"/>
    </w:rPr>
  </w:style>
  <w:style w:type="paragraph" w:styleId="ListParagraph">
    <w:name w:val="List Paragraph"/>
    <w:basedOn w:val="Normal"/>
    <w:uiPriority w:val="34"/>
    <w:qFormat/>
    <w:rsid w:val="004900D4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331459"/>
    <w:pPr>
      <w:numPr>
        <w:numId w:val="5"/>
      </w:numPr>
      <w:ind w:left="648"/>
      <w:contextualSpacing/>
    </w:pPr>
  </w:style>
  <w:style w:type="paragraph" w:styleId="ListBullet2">
    <w:name w:val="List Bullet 2"/>
    <w:basedOn w:val="Normal"/>
    <w:uiPriority w:val="99"/>
    <w:unhideWhenUsed/>
    <w:rsid w:val="00B959BA"/>
    <w:pPr>
      <w:numPr>
        <w:ilvl w:val="1"/>
        <w:numId w:val="5"/>
      </w:numPr>
      <w:ind w:left="1008"/>
      <w:contextualSpacing/>
    </w:pPr>
  </w:style>
  <w:style w:type="paragraph" w:styleId="ListBullet3">
    <w:name w:val="List Bullet 3"/>
    <w:basedOn w:val="Normal"/>
    <w:uiPriority w:val="99"/>
    <w:unhideWhenUsed/>
    <w:rsid w:val="00F233A3"/>
    <w:pPr>
      <w:numPr>
        <w:ilvl w:val="2"/>
        <w:numId w:val="5"/>
      </w:numPr>
      <w:ind w:left="1368"/>
      <w:contextualSpacing/>
    </w:pPr>
  </w:style>
  <w:style w:type="table" w:styleId="TableGrid">
    <w:name w:val="Table Grid"/>
    <w:basedOn w:val="TableNormal"/>
    <w:uiPriority w:val="39"/>
    <w:rsid w:val="00494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206B3"/>
    <w:pPr>
      <w:suppressAutoHyphens/>
      <w:spacing w:after="0" w:line="240" w:lineRule="auto"/>
    </w:pPr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D1F94"/>
    <w:pPr>
      <w:spacing w:before="200" w:after="160"/>
      <w:ind w:left="864" w:right="864"/>
    </w:pPr>
    <w:rPr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3D1F94"/>
    <w:rPr>
      <w:iCs/>
      <w:color w:val="595959" w:themeColor="text1" w:themeTint="A6"/>
      <w:sz w:val="20"/>
    </w:rPr>
  </w:style>
  <w:style w:type="paragraph" w:styleId="ListNumber">
    <w:name w:val="List Number"/>
    <w:basedOn w:val="Normal"/>
    <w:uiPriority w:val="99"/>
    <w:unhideWhenUsed/>
    <w:rsid w:val="00EF779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unhideWhenUsed/>
    <w:rsid w:val="00F233A3"/>
    <w:pPr>
      <w:numPr>
        <w:ilvl w:val="1"/>
        <w:numId w:val="6"/>
      </w:numPr>
      <w:ind w:left="1080"/>
      <w:contextualSpacing/>
    </w:pPr>
  </w:style>
  <w:style w:type="paragraph" w:styleId="ListNumber3">
    <w:name w:val="List Number 3"/>
    <w:basedOn w:val="Normal"/>
    <w:uiPriority w:val="99"/>
    <w:unhideWhenUsed/>
    <w:rsid w:val="00F233A3"/>
    <w:pPr>
      <w:numPr>
        <w:ilvl w:val="2"/>
        <w:numId w:val="6"/>
      </w:numPr>
      <w:ind w:left="1440"/>
      <w:contextualSpacing/>
    </w:pPr>
  </w:style>
  <w:style w:type="paragraph" w:styleId="IntenseQuote">
    <w:name w:val="Intense Quote"/>
    <w:aliases w:val="Callout Box"/>
    <w:basedOn w:val="Normal"/>
    <w:next w:val="Normal"/>
    <w:link w:val="IntenseQuoteChar"/>
    <w:uiPriority w:val="30"/>
    <w:qFormat/>
    <w:rsid w:val="00973DFB"/>
    <w:pPr>
      <w:pBdr>
        <w:top w:val="single" w:sz="48" w:space="10" w:color="C1E5FF" w:themeColor="accent1" w:themeTint="33"/>
        <w:left w:val="single" w:sz="48" w:space="4" w:color="C1E5FF" w:themeColor="accent1" w:themeTint="33"/>
        <w:bottom w:val="single" w:sz="48" w:space="10" w:color="C1E5FF" w:themeColor="accent1" w:themeTint="33"/>
        <w:right w:val="single" w:sz="48" w:space="4" w:color="C1E5FF" w:themeColor="accent1" w:themeTint="33"/>
      </w:pBdr>
      <w:shd w:val="clear" w:color="auto" w:fill="C1E5FF" w:themeFill="accent1" w:themeFillTint="33"/>
      <w:spacing w:before="360" w:after="360"/>
      <w:ind w:left="576" w:right="576"/>
      <w:jc w:val="center"/>
    </w:pPr>
    <w:rPr>
      <w:rFonts w:ascii="Source Sans Pro SemiBold" w:hAnsi="Source Sans Pro SemiBold"/>
      <w:iCs/>
    </w:rPr>
  </w:style>
  <w:style w:type="character" w:customStyle="1" w:styleId="IntenseQuoteChar">
    <w:name w:val="Intense Quote Char"/>
    <w:aliases w:val="Callout Box Char"/>
    <w:basedOn w:val="DefaultParagraphFont"/>
    <w:link w:val="IntenseQuote"/>
    <w:uiPriority w:val="30"/>
    <w:rsid w:val="00973DFB"/>
    <w:rPr>
      <w:rFonts w:ascii="Source Sans Pro SemiBold" w:hAnsi="Source Sans Pro SemiBold"/>
      <w:iCs/>
      <w:sz w:val="20"/>
      <w:shd w:val="clear" w:color="auto" w:fill="C1E5FF" w:themeFill="accent1" w:themeFillTint="33"/>
    </w:rPr>
  </w:style>
  <w:style w:type="character" w:styleId="CommentReference">
    <w:name w:val="annotation reference"/>
    <w:basedOn w:val="DefaultParagraphFont"/>
    <w:uiPriority w:val="99"/>
    <w:semiHidden/>
    <w:unhideWhenUsed/>
    <w:rsid w:val="00CA6D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6D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6D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6D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DB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DB4"/>
    <w:rPr>
      <w:rFonts w:ascii="Segoe UI" w:hAnsi="Segoe UI" w:cs="Segoe UI"/>
      <w:sz w:val="18"/>
      <w:szCs w:val="18"/>
    </w:rPr>
  </w:style>
  <w:style w:type="table" w:styleId="GridTable4-Accent1">
    <w:name w:val="Grid Table 4 Accent 1"/>
    <w:basedOn w:val="TableNormal"/>
    <w:uiPriority w:val="49"/>
    <w:rsid w:val="006743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7C8" w:themeColor="accent1"/>
          <w:left w:val="single" w:sz="4" w:space="0" w:color="0077C8" w:themeColor="accent1"/>
          <w:bottom w:val="single" w:sz="4" w:space="0" w:color="0077C8" w:themeColor="accent1"/>
          <w:right w:val="single" w:sz="4" w:space="0" w:color="0077C8" w:themeColor="accent1"/>
          <w:insideH w:val="nil"/>
          <w:insideV w:val="nil"/>
        </w:tcBorders>
        <w:shd w:val="clear" w:color="auto" w:fill="0077C8" w:themeFill="accent1"/>
      </w:tcPr>
    </w:tblStylePr>
    <w:tblStylePr w:type="lastRow">
      <w:rPr>
        <w:b/>
        <w:bCs/>
      </w:rPr>
      <w:tblPr/>
      <w:tcPr>
        <w:tcBorders>
          <w:top w:val="double" w:sz="4" w:space="0" w:color="007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C1E5FF" w:themeFill="accent1" w:themeFillTint="33"/>
      </w:tcPr>
    </w:tblStylePr>
  </w:style>
  <w:style w:type="paragraph" w:customStyle="1" w:styleId="SupportText">
    <w:name w:val="Support Text"/>
    <w:basedOn w:val="Normal"/>
    <w:qFormat/>
    <w:rsid w:val="003E41B4"/>
    <w:rPr>
      <w:rFonts w:ascii="Source Sans Pro Light" w:hAnsi="Source Sans Pro Light"/>
      <w:noProof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3468BA"/>
    <w:rPr>
      <w:rFonts w:asciiTheme="minorHAnsi" w:hAnsiTheme="minorHAnsi"/>
      <w:b/>
      <w:bCs/>
    </w:rPr>
  </w:style>
  <w:style w:type="character" w:customStyle="1" w:styleId="Semibold">
    <w:name w:val="Semibold"/>
    <w:basedOn w:val="Strong"/>
    <w:uiPriority w:val="1"/>
    <w:qFormat/>
    <w:rsid w:val="003E109B"/>
    <w:rPr>
      <w:rFonts w:ascii="Source Sans Pro SemiBold" w:hAnsi="Source Sans Pro SemiBold"/>
      <w:b w:val="0"/>
      <w:bCs/>
      <w:i w:val="0"/>
      <w:noProof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1C5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1C5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1C59"/>
    <w:rPr>
      <w:vertAlign w:val="superscript"/>
    </w:rPr>
  </w:style>
  <w:style w:type="paragraph" w:customStyle="1" w:styleId="Footnote">
    <w:name w:val="Footnote"/>
    <w:basedOn w:val="FootnoteText"/>
    <w:link w:val="FootnoteChar"/>
    <w:qFormat/>
    <w:rsid w:val="00A91C59"/>
    <w:rPr>
      <w:sz w:val="16"/>
    </w:rPr>
  </w:style>
  <w:style w:type="character" w:customStyle="1" w:styleId="FootnoteChar">
    <w:name w:val="Footnote Char"/>
    <w:basedOn w:val="FootnoteTextChar"/>
    <w:link w:val="Footnote"/>
    <w:rsid w:val="00A91C59"/>
    <w:rPr>
      <w:sz w:val="16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10F5E"/>
    <w:rPr>
      <w:color w:val="605E5C"/>
      <w:shd w:val="clear" w:color="auto" w:fill="E1DFDD"/>
    </w:rPr>
  </w:style>
  <w:style w:type="table" w:styleId="ListTable2-Accent1">
    <w:name w:val="List Table 2 Accent 1"/>
    <w:basedOn w:val="TableNormal"/>
    <w:uiPriority w:val="47"/>
    <w:rsid w:val="005F585C"/>
    <w:pPr>
      <w:spacing w:after="0" w:line="240" w:lineRule="auto"/>
    </w:pPr>
    <w:tblPr>
      <w:tblStyleRowBandSize w:val="1"/>
      <w:tblStyleColBandSize w:val="1"/>
      <w:tblBorders>
        <w:top w:val="single" w:sz="4" w:space="0" w:color="45B3FF" w:themeColor="accent1" w:themeTint="99"/>
        <w:bottom w:val="single" w:sz="4" w:space="0" w:color="45B3FF" w:themeColor="accent1" w:themeTint="99"/>
        <w:insideH w:val="single" w:sz="4" w:space="0" w:color="45B3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5FF" w:themeFill="accent1" w:themeFillTint="33"/>
      </w:tcPr>
    </w:tblStylePr>
    <w:tblStylePr w:type="band1Horz">
      <w:tblPr/>
      <w:tcPr>
        <w:shd w:val="clear" w:color="auto" w:fill="C1E5FF" w:themeFill="accent1" w:themeFillTint="33"/>
      </w:tcPr>
    </w:tblStylePr>
  </w:style>
  <w:style w:type="paragraph" w:customStyle="1" w:styleId="paragraph">
    <w:name w:val="paragraph"/>
    <w:basedOn w:val="Normal"/>
    <w:rsid w:val="00CF3C4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CF3C44"/>
  </w:style>
  <w:style w:type="character" w:customStyle="1" w:styleId="normaltextrun">
    <w:name w:val="normaltextrun"/>
    <w:basedOn w:val="DefaultParagraphFont"/>
    <w:rsid w:val="00CF3C44"/>
  </w:style>
  <w:style w:type="paragraph" w:styleId="Revision">
    <w:name w:val="Revision"/>
    <w:hidden/>
    <w:uiPriority w:val="99"/>
    <w:semiHidden/>
    <w:rsid w:val="006B3272"/>
    <w:pPr>
      <w:spacing w:after="0" w:line="240" w:lineRule="auto"/>
    </w:pPr>
    <w:rPr>
      <w:sz w:val="20"/>
    </w:rPr>
  </w:style>
  <w:style w:type="table" w:styleId="GridTable5Dark-Accent1">
    <w:name w:val="Grid Table 5 Dark Accent 1"/>
    <w:basedOn w:val="TableNormal"/>
    <w:uiPriority w:val="50"/>
    <w:rsid w:val="008D36E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5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7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7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7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7C8" w:themeFill="accent1"/>
      </w:tcPr>
    </w:tblStylePr>
    <w:tblStylePr w:type="band1Vert">
      <w:tblPr/>
      <w:tcPr>
        <w:shd w:val="clear" w:color="auto" w:fill="83CCFF" w:themeFill="accent1" w:themeFillTint="66"/>
      </w:tcPr>
    </w:tblStylePr>
    <w:tblStylePr w:type="band1Horz">
      <w:tblPr/>
      <w:tcPr>
        <w:shd w:val="clear" w:color="auto" w:fill="83CCFF" w:themeFill="accent1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1A1CC1"/>
    <w:pPr>
      <w:spacing w:after="0" w:line="240" w:lineRule="auto"/>
    </w:pPr>
    <w:rPr>
      <w:color w:val="005895" w:themeColor="accent1" w:themeShade="BF"/>
    </w:rPr>
    <w:tblPr>
      <w:tblStyleRowBandSize w:val="1"/>
      <w:tblStyleColBandSize w:val="1"/>
      <w:tblBorders>
        <w:top w:val="single" w:sz="4" w:space="0" w:color="45B3FF" w:themeColor="accent1" w:themeTint="99"/>
        <w:left w:val="single" w:sz="4" w:space="0" w:color="45B3FF" w:themeColor="accent1" w:themeTint="99"/>
        <w:bottom w:val="single" w:sz="4" w:space="0" w:color="45B3FF" w:themeColor="accent1" w:themeTint="99"/>
        <w:right w:val="single" w:sz="4" w:space="0" w:color="45B3FF" w:themeColor="accent1" w:themeTint="99"/>
        <w:insideH w:val="single" w:sz="4" w:space="0" w:color="45B3FF" w:themeColor="accent1" w:themeTint="99"/>
        <w:insideV w:val="single" w:sz="4" w:space="0" w:color="45B3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3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5FF" w:themeFill="accent1" w:themeFillTint="33"/>
      </w:tcPr>
    </w:tblStylePr>
    <w:tblStylePr w:type="band1Horz">
      <w:tblPr/>
      <w:tcPr>
        <w:shd w:val="clear" w:color="auto" w:fill="C1E5FF" w:themeFill="accent1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B76B4"/>
    <w:rPr>
      <w:color w:val="151F6D" w:themeColor="followedHyperlink"/>
      <w:u w:val="single"/>
    </w:rPr>
  </w:style>
  <w:style w:type="character" w:customStyle="1" w:styleId="cf01">
    <w:name w:val="cf01"/>
    <w:basedOn w:val="DefaultParagraphFont"/>
    <w:rsid w:val="00A30452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0E400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ca.wa.gov/assets/program/reentry-overview-facilities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CAReentryDemonstrationProject@hca.wa.gov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ONGRM\OneDrive%20-%20Washington%20State%20Executive%20Branch%20Agencies\Desktop\Word%20doc%20template.dotx" TargetMode="External"/></Relationships>
</file>

<file path=word/theme/theme1.xml><?xml version="1.0" encoding="utf-8"?>
<a:theme xmlns:a="http://schemas.openxmlformats.org/drawingml/2006/main" name="Office Theme">
  <a:themeElements>
    <a:clrScheme name="HCA1">
      <a:dk1>
        <a:sysClr val="windowText" lastClr="000000"/>
      </a:dk1>
      <a:lt1>
        <a:sysClr val="window" lastClr="FFFFFF"/>
      </a:lt1>
      <a:dk2>
        <a:srgbClr val="151F6D"/>
      </a:dk2>
      <a:lt2>
        <a:srgbClr val="F8E08E"/>
      </a:lt2>
      <a:accent1>
        <a:srgbClr val="0077C8"/>
      </a:accent1>
      <a:accent2>
        <a:srgbClr val="97D700"/>
      </a:accent2>
      <a:accent3>
        <a:srgbClr val="925D9C"/>
      </a:accent3>
      <a:accent4>
        <a:srgbClr val="D2262D"/>
      </a:accent4>
      <a:accent5>
        <a:srgbClr val="FF671F"/>
      </a:accent5>
      <a:accent6>
        <a:srgbClr val="F2A900"/>
      </a:accent6>
      <a:hlink>
        <a:srgbClr val="0077C8"/>
      </a:hlink>
      <a:folHlink>
        <a:srgbClr val="151F6D"/>
      </a:folHlink>
    </a:clrScheme>
    <a:fontScheme name="HCA Regular">
      <a:majorFont>
        <a:latin typeface="Nunito 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FC3A4-3143-48DB-9E07-E12725B90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doc template</Template>
  <TotalTime>39</TotalTime>
  <Pages>4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Intent to Participate form - to participate in the Reentry Initiative</vt:lpstr>
    </vt:vector>
  </TitlesOfParts>
  <Manager>WA State Health Care Authority</Manager>
  <Company>WA State Health Care Authority</Company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Intent to Participate form - to participate in the Reentry Initiative</dc:title>
  <dc:subject>Reentry Initiative</dc:subject>
  <dc:creator>WA State Health Care Authority</dc:creator>
  <cp:keywords/>
  <dc:description/>
  <cp:lastModifiedBy>Alongi, Rachelle M (HCA)</cp:lastModifiedBy>
  <cp:revision>27</cp:revision>
  <dcterms:created xsi:type="dcterms:W3CDTF">2024-04-22T14:06:00Z</dcterms:created>
  <dcterms:modified xsi:type="dcterms:W3CDTF">2024-04-23T18:39:00Z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2022-02-25T16:56:53Z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263ea6c3-12ca-4f7c-a484-ed4ded0b7db3</vt:lpwstr>
  </property>
  <property fmtid="{D5CDD505-2E9C-101B-9397-08002B2CF9AE}" pid="8" name="MSIP_Label_1520fa42-cf58-4c22-8b93-58cf1d3bd1cb_ContentBits">
    <vt:lpwstr>0</vt:lpwstr>
  </property>
</Properties>
</file>